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F47" w:rsidRDefault="00AE1F47" w:rsidP="00AE1F47">
      <w:pPr>
        <w:tabs>
          <w:tab w:val="left" w:pos="-426"/>
        </w:tabs>
        <w:ind w:right="-284"/>
        <w:jc w:val="center"/>
        <w:rPr>
          <w:noProof/>
        </w:rPr>
      </w:pPr>
      <w:r w:rsidRPr="005365D5">
        <w:rPr>
          <w:rFonts w:ascii="Arial" w:hAnsi="Arial" w:cs="Arial"/>
          <w:b/>
        </w:rPr>
        <w:br/>
      </w:r>
      <w:r w:rsidR="002A1108">
        <w:rPr>
          <w:noProof/>
        </w:rPr>
        <w:drawing>
          <wp:inline distT="0" distB="0" distL="0" distR="0">
            <wp:extent cx="3255010" cy="723900"/>
            <wp:effectExtent l="0" t="0" r="0" b="0"/>
            <wp:docPr id="1" name="Рисунок 1" descr="Logo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777"/>
                    <pic:cNvPicPr>
                      <a:picLocks noChangeAspect="1" noChangeArrowheads="1"/>
                    </pic:cNvPicPr>
                  </pic:nvPicPr>
                  <pic:blipFill>
                    <a:blip r:embed="rId8" cstate="print"/>
                    <a:srcRect/>
                    <a:stretch>
                      <a:fillRect/>
                    </a:stretch>
                  </pic:blipFill>
                  <pic:spPr bwMode="auto">
                    <a:xfrm>
                      <a:off x="0" y="0"/>
                      <a:ext cx="3255010" cy="723900"/>
                    </a:xfrm>
                    <a:prstGeom prst="rect">
                      <a:avLst/>
                    </a:prstGeom>
                    <a:noFill/>
                    <a:ln w="9525">
                      <a:noFill/>
                      <a:miter lim="800000"/>
                      <a:headEnd/>
                      <a:tailEnd/>
                    </a:ln>
                  </pic:spPr>
                </pic:pic>
              </a:graphicData>
            </a:graphic>
          </wp:inline>
        </w:drawing>
      </w:r>
    </w:p>
    <w:p w:rsidR="00AE1F47" w:rsidRPr="005365D5" w:rsidRDefault="00AE1F47" w:rsidP="00AE1F47">
      <w:pPr>
        <w:tabs>
          <w:tab w:val="left" w:pos="-426"/>
        </w:tabs>
        <w:ind w:right="-284"/>
        <w:jc w:val="center"/>
        <w:rPr>
          <w:rFonts w:ascii="Arial" w:hAnsi="Arial" w:cs="Arial"/>
          <w:b/>
        </w:rPr>
      </w:pPr>
    </w:p>
    <w:p w:rsidR="00AE1F47" w:rsidRPr="005365D5" w:rsidRDefault="00AE1F47" w:rsidP="00AE1F47">
      <w:pPr>
        <w:tabs>
          <w:tab w:val="left" w:pos="7380"/>
        </w:tabs>
      </w:pPr>
    </w:p>
    <w:p w:rsidR="00AE1F47" w:rsidRDefault="00AE1F47" w:rsidP="00AE1F47">
      <w:pPr>
        <w:tabs>
          <w:tab w:val="left" w:pos="7380"/>
        </w:tabs>
        <w:jc w:val="center"/>
        <w:rPr>
          <w:b/>
        </w:rPr>
      </w:pPr>
      <w:r w:rsidRPr="005365D5">
        <w:rPr>
          <w:b/>
        </w:rPr>
        <w:t xml:space="preserve">АГЕНТСКИЙ ДОГОВОР НА ПОСТАВКУ АВТОМОБИЛЯ № </w:t>
      </w:r>
      <w:r>
        <w:rPr>
          <w:b/>
        </w:rPr>
        <w:t>00</w:t>
      </w:r>
      <w:r w:rsidRPr="001F0300">
        <w:rPr>
          <w:b/>
        </w:rPr>
        <w:t>3</w:t>
      </w:r>
      <w:r>
        <w:rPr>
          <w:b/>
        </w:rPr>
        <w:t xml:space="preserve"> – 2019</w:t>
      </w:r>
    </w:p>
    <w:p w:rsidR="00AE1F47" w:rsidRDefault="00AE1F47" w:rsidP="00AE1F47">
      <w:pPr>
        <w:tabs>
          <w:tab w:val="left" w:pos="7380"/>
        </w:tabs>
        <w:jc w:val="center"/>
        <w:rPr>
          <w:b/>
        </w:rPr>
      </w:pPr>
    </w:p>
    <w:p w:rsidR="00AE1F47" w:rsidRPr="001F0300" w:rsidRDefault="00AE1F47" w:rsidP="00AE1F47">
      <w:pPr>
        <w:tabs>
          <w:tab w:val="left" w:pos="7380"/>
        </w:tabs>
        <w:jc w:val="center"/>
        <w:rPr>
          <w:b/>
        </w:rPr>
      </w:pPr>
    </w:p>
    <w:p w:rsidR="00AE1F47" w:rsidRDefault="00AE1F47" w:rsidP="00AE1F47">
      <w:pPr>
        <w:tabs>
          <w:tab w:val="left" w:pos="7670"/>
          <w:tab w:val="left" w:pos="8050"/>
        </w:tabs>
        <w:jc w:val="right"/>
        <w:rPr>
          <w:w w:val="99"/>
        </w:rPr>
      </w:pPr>
      <w:r w:rsidRPr="005365D5">
        <w:t xml:space="preserve">г. Владивосток </w:t>
      </w:r>
      <w:r w:rsidRPr="005365D5">
        <w:tab/>
      </w:r>
      <w:r>
        <w:rPr>
          <w:w w:val="99"/>
        </w:rPr>
        <w:t>«</w:t>
      </w:r>
      <w:r w:rsidR="00D46F91" w:rsidRPr="00D46F91">
        <w:rPr>
          <w:w w:val="99"/>
        </w:rPr>
        <w:t>__</w:t>
      </w:r>
      <w:r>
        <w:rPr>
          <w:w w:val="99"/>
        </w:rPr>
        <w:t xml:space="preserve">» </w:t>
      </w:r>
      <w:r w:rsidRPr="004F5043">
        <w:rPr>
          <w:w w:val="99"/>
        </w:rPr>
        <w:t>___________</w:t>
      </w:r>
      <w:r w:rsidRPr="005365D5">
        <w:rPr>
          <w:w w:val="99"/>
        </w:rPr>
        <w:t>201</w:t>
      </w:r>
      <w:r>
        <w:rPr>
          <w:w w:val="99"/>
        </w:rPr>
        <w:t>9</w:t>
      </w:r>
      <w:r w:rsidRPr="005365D5">
        <w:rPr>
          <w:w w:val="99"/>
        </w:rPr>
        <w:t>г.</w:t>
      </w:r>
    </w:p>
    <w:p w:rsidR="00191171" w:rsidRPr="005365D5" w:rsidRDefault="00191171" w:rsidP="00AE1F47">
      <w:pPr>
        <w:tabs>
          <w:tab w:val="left" w:pos="7670"/>
          <w:tab w:val="left" w:pos="8050"/>
        </w:tabs>
        <w:jc w:val="right"/>
        <w:rPr>
          <w:w w:val="99"/>
        </w:rPr>
      </w:pPr>
    </w:p>
    <w:p w:rsidR="00AE1F47" w:rsidRPr="00245DE3" w:rsidRDefault="00AE1F47" w:rsidP="00AE1F47">
      <w:pPr>
        <w:tabs>
          <w:tab w:val="left" w:pos="7670"/>
          <w:tab w:val="left" w:pos="8050"/>
        </w:tabs>
      </w:pPr>
      <w:r w:rsidRPr="005365D5">
        <w:t xml:space="preserve"> Общество с ограниченной ответственностью «ЧИ-ЛАЙН», именуемое в дальнейшем «Поставщик», в лице Генерального директора Чижевского Антона Владимировича, действующего на основа</w:t>
      </w:r>
      <w:r>
        <w:t xml:space="preserve">нии Устава, с одной стороны, </w:t>
      </w:r>
      <w:r w:rsidR="005A1AFC">
        <w:t xml:space="preserve">и  </w:t>
      </w:r>
      <w:r w:rsidR="00AC135B" w:rsidRPr="00AC135B">
        <w:t>Андрей Ярошок</w:t>
      </w:r>
      <w:r w:rsidRPr="005365D5">
        <w:t>, именуемый в дальнейшем «Заказчик», с другой стороны, вместе именуемые «Стороны», заключили настоящий Договор о нижеследующем:</w:t>
      </w:r>
      <w:r w:rsidR="00245DE3" w:rsidRPr="00245DE3">
        <w:t xml:space="preserve"> </w:t>
      </w:r>
    </w:p>
    <w:p w:rsidR="00191171" w:rsidRPr="005365D5" w:rsidRDefault="00191171" w:rsidP="00AE1F47">
      <w:pPr>
        <w:tabs>
          <w:tab w:val="left" w:pos="7670"/>
          <w:tab w:val="left" w:pos="8050"/>
        </w:tabs>
      </w:pPr>
    </w:p>
    <w:p w:rsidR="00AE1F47" w:rsidRPr="005365D5" w:rsidRDefault="00AE1F47" w:rsidP="00AE1F47">
      <w:pPr>
        <w:tabs>
          <w:tab w:val="left" w:pos="7670"/>
          <w:tab w:val="left" w:pos="8050"/>
        </w:tabs>
        <w:jc w:val="center"/>
        <w:rPr>
          <w:b/>
        </w:rPr>
      </w:pPr>
      <w:r w:rsidRPr="005365D5">
        <w:rPr>
          <w:b/>
        </w:rPr>
        <w:t>1.ПРЕДМЕТ ДОГОВОРА</w:t>
      </w:r>
    </w:p>
    <w:p w:rsidR="00AE1F47" w:rsidRPr="005365D5" w:rsidRDefault="00AE1F47" w:rsidP="00AE1F47">
      <w:pPr>
        <w:tabs>
          <w:tab w:val="left" w:pos="7670"/>
          <w:tab w:val="left" w:pos="8050"/>
        </w:tabs>
      </w:pPr>
      <w:r w:rsidRPr="005365D5">
        <w:t>1.1. Поставщик обязуется приобрести на автомобильных аукционах Японии и доставить Заказчику за счет средств Заказчика автомобиль с характеристиками, в комплектации и по цене, указанными в Приложении № 2 к настоящему Договору, являющейся неотъемлемой частью настоящего Договора, совершить сделки и иные юридические действия, связанные с его приобретением и доставкой. Заказчик обязуется принять поставленный автомобиль и поэтапно оплатить его конечную стоимость, согласно Приложению №2 к настоящему Договору.</w:t>
      </w:r>
    </w:p>
    <w:p w:rsidR="00AE1F47" w:rsidRPr="005365D5" w:rsidRDefault="00AE1F47" w:rsidP="00AE1F47">
      <w:pPr>
        <w:tabs>
          <w:tab w:val="left" w:pos="7670"/>
          <w:tab w:val="left" w:pos="8050"/>
        </w:tabs>
      </w:pPr>
      <w:r w:rsidRPr="005365D5">
        <w:t>Конечная стоимость автомобиля в г. Владивосток – это совокупность всех взносов, произведенных Заказчиком Поставщику, состоящая из всех расходов, сборов, комиссий, вознаграждений Поставщика, третьих лиц, необходимых для исполнения настоящего договора.</w:t>
      </w:r>
    </w:p>
    <w:p w:rsidR="00AE1F47" w:rsidRPr="005365D5" w:rsidRDefault="00AE1F47" w:rsidP="00AE1F47">
      <w:pPr>
        <w:tabs>
          <w:tab w:val="left" w:pos="7670"/>
          <w:tab w:val="left" w:pos="8050"/>
        </w:tabs>
      </w:pPr>
      <w:r w:rsidRPr="005365D5">
        <w:t>1.2. Конечная стоимость, указанная в Приложении № 2 к настоящему Договору, не является окончательной и может измениться в соответствии п.2.8, 2.9 настоящего Договора.</w:t>
      </w:r>
    </w:p>
    <w:p w:rsidR="00AE1F47" w:rsidRPr="005365D5" w:rsidRDefault="00AE1F47" w:rsidP="00AE1F47">
      <w:pPr>
        <w:tabs>
          <w:tab w:val="left" w:pos="7670"/>
          <w:tab w:val="left" w:pos="8050"/>
        </w:tabs>
      </w:pPr>
      <w:r w:rsidRPr="005365D5">
        <w:t>1.3. Заказчик подает заявку на подбор автомобиля, которая отражается в Приложении №1, вместе с предоплатой</w:t>
      </w:r>
    </w:p>
    <w:p w:rsidR="00AE1F47" w:rsidRPr="005365D5" w:rsidRDefault="00AE1F47" w:rsidP="00AE1F47">
      <w:pPr>
        <w:tabs>
          <w:tab w:val="left" w:pos="7670"/>
          <w:tab w:val="left" w:pos="8050"/>
        </w:tabs>
      </w:pPr>
      <w:r w:rsidRPr="005365D5">
        <w:t>30000 рублей (тридцать тысяч рублей).</w:t>
      </w:r>
    </w:p>
    <w:p w:rsidR="00AE1F47" w:rsidRDefault="00AE1F47" w:rsidP="00AE1F47">
      <w:pPr>
        <w:tabs>
          <w:tab w:val="left" w:pos="7670"/>
          <w:tab w:val="left" w:pos="8050"/>
        </w:tabs>
      </w:pPr>
      <w:r w:rsidRPr="005365D5">
        <w:t>1.4. Договор вступает в силу с момента поступления предоплаты в кассу или на расчетный счет Поставщика и действует до полного исполнения обязательств, предусмотренных настоящим Договором.</w:t>
      </w:r>
    </w:p>
    <w:p w:rsidR="00191171" w:rsidRPr="005365D5" w:rsidRDefault="00191171" w:rsidP="00AE1F47">
      <w:pPr>
        <w:tabs>
          <w:tab w:val="left" w:pos="7670"/>
          <w:tab w:val="left" w:pos="8050"/>
        </w:tabs>
      </w:pPr>
    </w:p>
    <w:p w:rsidR="00AE1F47" w:rsidRPr="005365D5" w:rsidRDefault="00AE1F47" w:rsidP="00AE1F47">
      <w:pPr>
        <w:tabs>
          <w:tab w:val="left" w:pos="7380"/>
        </w:tabs>
        <w:jc w:val="center"/>
        <w:rPr>
          <w:b/>
        </w:rPr>
      </w:pPr>
      <w:r w:rsidRPr="005365D5">
        <w:rPr>
          <w:b/>
        </w:rPr>
        <w:t>2.ЦЕНА И ПОРЯДОК ОПЛАТЫ</w:t>
      </w:r>
    </w:p>
    <w:p w:rsidR="00AE1F47" w:rsidRPr="005365D5" w:rsidRDefault="00AE1F47" w:rsidP="00AE1F47">
      <w:pPr>
        <w:tabs>
          <w:tab w:val="left" w:pos="7380"/>
        </w:tabs>
      </w:pPr>
      <w:r w:rsidRPr="005365D5">
        <w:t>2.1. Первый взнос Заказчик производит в качестве предоплаты в размере 30000 рублей (тридцать тысяч рублей). В случае покупки автомобиля данная предоплата входит в конечную стоимость автомобиля и является частью четвертого платежа.</w:t>
      </w:r>
    </w:p>
    <w:p w:rsidR="00AE1F47" w:rsidRPr="005365D5" w:rsidRDefault="00AE1F47" w:rsidP="00AE1F47">
      <w:pPr>
        <w:tabs>
          <w:tab w:val="left" w:pos="7380"/>
        </w:tabs>
      </w:pPr>
      <w:r w:rsidRPr="005365D5">
        <w:t>2.2. В случае отказа Заказчика от автомобиля до покупки его на аукционе (в период поиска) предоплата в размере 30000 рублей (тридцать тысяч рублей) возвращается в полном объеме Заказчику, без удержания каких-либо комиссий, расходов, сборов, вознаграждений в течение трех дней со дня отказа или другой срок, оговоренный сторонами.</w:t>
      </w:r>
    </w:p>
    <w:p w:rsidR="00AE1F47" w:rsidRDefault="00AE1F47" w:rsidP="00AE1F47">
      <w:pPr>
        <w:rPr>
          <w:b/>
          <w:snapToGrid w:val="0"/>
        </w:rPr>
      </w:pPr>
      <w:r w:rsidRPr="005365D5">
        <w:t>2.3. Второй взнос Заказчик производит в течение трех</w:t>
      </w:r>
      <w:r>
        <w:t xml:space="preserve"> (банковских)</w:t>
      </w:r>
      <w:r w:rsidRPr="005365D5">
        <w:t xml:space="preserve"> дней после покупки автомобиля на аукционе в Японии, который включает в себя все затраты на покупку автомобиля</w:t>
      </w:r>
    </w:p>
    <w:p w:rsidR="00AE1F47" w:rsidRPr="005365D5" w:rsidRDefault="00AE1F47" w:rsidP="00AE1F47">
      <w:pPr>
        <w:tabs>
          <w:tab w:val="left" w:pos="7380"/>
        </w:tabs>
      </w:pPr>
      <w:r w:rsidRPr="005365D5">
        <w:t>в Японии (стоимость автомобиля на аукционе, аукционные сборы, сборы и налоги в Японии, снятие автомобиля с учета, транспортировка до порта отправки, оформление экспортных документов, страховка, погрузки на судно, фрахт).</w:t>
      </w:r>
    </w:p>
    <w:p w:rsidR="00AE1F47" w:rsidRPr="005365D5" w:rsidRDefault="00AE1F47" w:rsidP="00AE1F47">
      <w:pPr>
        <w:tabs>
          <w:tab w:val="left" w:pos="7380"/>
        </w:tabs>
      </w:pPr>
      <w:r w:rsidRPr="005365D5">
        <w:lastRenderedPageBreak/>
        <w:t xml:space="preserve">2.4. Третий, заключительный, взнос включает в себя расходы по таможенному оформлению автомобиля, утилизационный сбор, дополнительные таможенные сборы, услуги склада временного хранения, услуги таможенного брокера, комплект </w:t>
      </w:r>
      <w:r w:rsidR="00191171">
        <w:t>оборудования с установкой ЭРА-ГЛОНАСС</w:t>
      </w:r>
      <w:r>
        <w:t>.</w:t>
      </w:r>
    </w:p>
    <w:p w:rsidR="00AE1F47" w:rsidRPr="005365D5" w:rsidRDefault="00AE1F47" w:rsidP="00AE1F47">
      <w:pPr>
        <w:tabs>
          <w:tab w:val="left" w:pos="7380"/>
        </w:tabs>
      </w:pPr>
      <w:r w:rsidRPr="005365D5">
        <w:t>2.5. Вознаграждение Поставщика зависит от стоимости автомобиля на аукционе и составляет:</w:t>
      </w:r>
    </w:p>
    <w:p w:rsidR="00AE1F47" w:rsidRPr="005365D5" w:rsidRDefault="00AE1F47" w:rsidP="00AE1F47">
      <w:pPr>
        <w:tabs>
          <w:tab w:val="left" w:pos="7380"/>
        </w:tabs>
      </w:pPr>
      <w:r w:rsidRPr="005365D5">
        <w:t>2.5.1. Для целых автомобилей:</w:t>
      </w:r>
    </w:p>
    <w:p w:rsidR="00AE1F47" w:rsidRPr="005365D5" w:rsidRDefault="00AE1F47" w:rsidP="00AE1F47">
      <w:pPr>
        <w:tabs>
          <w:tab w:val="left" w:pos="7380"/>
        </w:tabs>
      </w:pPr>
      <w:r w:rsidRPr="005365D5">
        <w:t xml:space="preserve">15 000 рублей, при цене автомобиля, не превышающей </w:t>
      </w:r>
      <w:r>
        <w:t>500</w:t>
      </w:r>
      <w:r w:rsidRPr="005365D5">
        <w:t xml:space="preserve"> 000 Японских Йен;</w:t>
      </w:r>
    </w:p>
    <w:p w:rsidR="00AE1F47" w:rsidRPr="005365D5" w:rsidRDefault="00AE1F47" w:rsidP="00AE1F47">
      <w:pPr>
        <w:tabs>
          <w:tab w:val="left" w:pos="7380"/>
        </w:tabs>
      </w:pPr>
      <w:r w:rsidRPr="005365D5">
        <w:t xml:space="preserve">20 000 рублей, при цене автомобиля от 500 000 до </w:t>
      </w:r>
      <w:r>
        <w:t>1 000</w:t>
      </w:r>
      <w:r w:rsidRPr="005365D5">
        <w:t xml:space="preserve"> 000 Японских Йен;</w:t>
      </w:r>
    </w:p>
    <w:p w:rsidR="00AE1F47" w:rsidRPr="005365D5" w:rsidRDefault="00AE1F47" w:rsidP="00AE1F47">
      <w:pPr>
        <w:tabs>
          <w:tab w:val="left" w:pos="7380"/>
        </w:tabs>
      </w:pPr>
      <w:r w:rsidRPr="005365D5">
        <w:t xml:space="preserve">30 000 рублей, при цене автомобиля от 1 000 000 до </w:t>
      </w:r>
      <w:r>
        <w:t>2</w:t>
      </w:r>
      <w:r w:rsidRPr="005365D5">
        <w:t xml:space="preserve"> </w:t>
      </w:r>
      <w:r>
        <w:t>000</w:t>
      </w:r>
      <w:r w:rsidRPr="005365D5">
        <w:t xml:space="preserve"> 000 Японских Йен;</w:t>
      </w:r>
    </w:p>
    <w:p w:rsidR="00AE1F47" w:rsidRPr="005365D5" w:rsidRDefault="00AE1F47" w:rsidP="00AE1F47">
      <w:pPr>
        <w:tabs>
          <w:tab w:val="left" w:pos="7380"/>
        </w:tabs>
      </w:pPr>
      <w:r w:rsidRPr="005365D5">
        <w:t>50 000 рублей, при цене автомобиля, более 2 000 000 Японских Йен.</w:t>
      </w:r>
    </w:p>
    <w:p w:rsidR="00AE1F47" w:rsidRPr="005365D5" w:rsidRDefault="00AE1F47" w:rsidP="00AE1F47">
      <w:pPr>
        <w:tabs>
          <w:tab w:val="left" w:pos="7380"/>
        </w:tabs>
      </w:pPr>
      <w:r w:rsidRPr="005365D5">
        <w:t>2.5.2. Для автомобилей, ввезённых по запчастям:</w:t>
      </w:r>
    </w:p>
    <w:p w:rsidR="00AE1F47" w:rsidRPr="005365D5" w:rsidRDefault="00AE1F47" w:rsidP="00AE1F47">
      <w:pPr>
        <w:tabs>
          <w:tab w:val="left" w:pos="7380"/>
        </w:tabs>
      </w:pPr>
      <w:r w:rsidRPr="005365D5">
        <w:t xml:space="preserve">15 000 рублей, при цене автомобиля, не превышающей </w:t>
      </w:r>
      <w:r>
        <w:t>200</w:t>
      </w:r>
      <w:r w:rsidRPr="005365D5">
        <w:t xml:space="preserve"> 000 Японских Йен;</w:t>
      </w:r>
    </w:p>
    <w:p w:rsidR="00AE1F47" w:rsidRDefault="00AE1F47" w:rsidP="00AE1F47">
      <w:pPr>
        <w:tabs>
          <w:tab w:val="left" w:pos="7380"/>
        </w:tabs>
      </w:pPr>
      <w:r w:rsidRPr="005365D5">
        <w:t xml:space="preserve">20 000 рублей, при цене автомобиля от 200 000 до </w:t>
      </w:r>
      <w:r>
        <w:t>500 000 Японских Йен;</w:t>
      </w:r>
    </w:p>
    <w:p w:rsidR="00AE1F47" w:rsidRPr="005365D5" w:rsidRDefault="00AE1F47" w:rsidP="00AE1F47">
      <w:pPr>
        <w:tabs>
          <w:tab w:val="left" w:pos="7380"/>
        </w:tabs>
      </w:pPr>
      <w:r w:rsidRPr="005365D5">
        <w:t>30 000 рублей, при цене автомобиля более 500 000 Японских Йен.</w:t>
      </w:r>
    </w:p>
    <w:p w:rsidR="00AE1F47" w:rsidRPr="005365D5" w:rsidRDefault="00AE1F47" w:rsidP="00AE1F47">
      <w:pPr>
        <w:tabs>
          <w:tab w:val="left" w:pos="7380"/>
        </w:tabs>
      </w:pPr>
      <w:r w:rsidRPr="005365D5">
        <w:t>2.6. Конечная стоимость автомобиля уточняется Сторонами в день поступления второго взноса в кассу или на расчетный счет Поставщика и подписания Приложения № 2 к настоящему Договору.</w:t>
      </w:r>
    </w:p>
    <w:p w:rsidR="00AE1F47" w:rsidRPr="005365D5" w:rsidRDefault="00AE1F47" w:rsidP="00AE1F47">
      <w:pPr>
        <w:tabs>
          <w:tab w:val="left" w:pos="7380"/>
        </w:tabs>
      </w:pPr>
      <w:r w:rsidRPr="005365D5">
        <w:t xml:space="preserve"> 2.7. Снижение конечной стоимости автомобиля может быть следствием снижения расчетных курсов валют за период, прошедший от даты покупки автомобиля на аукционе до даты оплаты таможенной пошлины за него, что не является дополнительным заработком Поставщика, а становится незапланированной экономией Заказчика.</w:t>
      </w:r>
    </w:p>
    <w:p w:rsidR="00AE1F47" w:rsidRPr="005365D5" w:rsidRDefault="00AE1F47" w:rsidP="00AE1F47">
      <w:pPr>
        <w:tabs>
          <w:tab w:val="left" w:pos="7380"/>
        </w:tabs>
      </w:pPr>
      <w:r w:rsidRPr="005365D5">
        <w:t>2.8. Превышение конечной стоимости автомобиля возможно в случае значительного повышения курса рубля к евро (EUR) по данным ЦБ РФ более чем на 1,5% за период, прошедший от даты покупки автомобиля на аукционе до даты оплаты таможенной пошлины за него. В этом случае, конечная стоимость автомобиля пересчитывается по фактически уплаченным таможенным платежам, указанным в ТПО или ГТД на дату таможенного оформления автомобиля.</w:t>
      </w:r>
    </w:p>
    <w:p w:rsidR="00191171" w:rsidRDefault="00191171" w:rsidP="00AE1F47">
      <w:pPr>
        <w:tabs>
          <w:tab w:val="left" w:pos="7380"/>
        </w:tabs>
        <w:jc w:val="center"/>
      </w:pPr>
    </w:p>
    <w:p w:rsidR="00AE1F47" w:rsidRPr="00191171" w:rsidRDefault="00AE1F47" w:rsidP="00AE1F47">
      <w:pPr>
        <w:tabs>
          <w:tab w:val="left" w:pos="7380"/>
        </w:tabs>
        <w:jc w:val="center"/>
        <w:rPr>
          <w:b/>
        </w:rPr>
      </w:pPr>
      <w:r w:rsidRPr="00191171">
        <w:rPr>
          <w:b/>
        </w:rPr>
        <w:t>3. ПОРЯДОК ПОСТАВКИ</w:t>
      </w:r>
    </w:p>
    <w:p w:rsidR="00AE1F47" w:rsidRPr="005365D5" w:rsidRDefault="00AE1F47" w:rsidP="00AE1F47">
      <w:pPr>
        <w:tabs>
          <w:tab w:val="left" w:pos="7380"/>
        </w:tabs>
      </w:pPr>
      <w:r w:rsidRPr="005365D5">
        <w:t>3.1. Поставщик начинает поиск автомобиля с характеристиками и в комплектации, указанными в Приложении №1, на аукционах Японии, после поступления предоплаты в соответствии с п. 2.1. настоящего Договора.</w:t>
      </w:r>
    </w:p>
    <w:p w:rsidR="00AE1F47" w:rsidRPr="005365D5" w:rsidRDefault="00AE1F47" w:rsidP="00AE1F47">
      <w:pPr>
        <w:tabs>
          <w:tab w:val="left" w:pos="7380"/>
        </w:tabs>
      </w:pPr>
      <w:r w:rsidRPr="005365D5">
        <w:t>3.2.</w:t>
      </w:r>
      <w:r>
        <w:t xml:space="preserve"> </w:t>
      </w:r>
      <w:r w:rsidRPr="005365D5">
        <w:t>При поиске автомобиля, соответствующего критериям Заказчика, в базах данных аукционов Японии, Поставщик согласует с Заказчиком, по просьбе Заказчика, подходящий лот и возможность его покупки путем сообщения по телефону номера лота, наименования аукциона, дату проведения торгов, либо путем направления на электронный адрес Заказчика опубликованного аукционного листа с фотографиями автомобиля, либо путем устного описания автомобиля по телефону. Подтверждение Заказчика на покупку выбранного им автомобиля направляется Поставщику на его электронный адрес, указанный в настоящем договоре, либо путем устного подтверждения по телефону или при личном присутствии. В случае полного соответствия найденного лота на аукционе критериям Заказчика (указанным в Приложении №1), Поставщик вправе совершить покупку данного лота без предварительного подтверждения Заказчика, если иное не предусмотрено Сторонами.</w:t>
      </w:r>
    </w:p>
    <w:p w:rsidR="00AE1F47" w:rsidRPr="005365D5" w:rsidRDefault="00AE1F47" w:rsidP="00AE1F47">
      <w:pPr>
        <w:tabs>
          <w:tab w:val="left" w:pos="7380"/>
        </w:tabs>
      </w:pPr>
      <w:r w:rsidRPr="005365D5">
        <w:t>3.3. После приобретения автомобиля в Японии, стороны составляют и подписывают Приложение № 2 (являющуюся неотъемлемой частью настоящего Договора), содержащую окончательные сведения об автомобиле и его максимальной конечной стоимости.</w:t>
      </w:r>
    </w:p>
    <w:p w:rsidR="00AE1F47" w:rsidRPr="005365D5" w:rsidRDefault="00AE1F47" w:rsidP="00AE1F47">
      <w:pPr>
        <w:tabs>
          <w:tab w:val="left" w:pos="7380"/>
        </w:tabs>
      </w:pPr>
      <w:r w:rsidRPr="005365D5">
        <w:t>3.4. Поставщик обязуется поставить Заказчику автомобиль в течении 45 (сорока пяти) рабочих дней c момента покупки автомобиля на аукционе в Японии. Доставка автомобиля от места прохождения таможенного оформления до города Поставщика оговаривается отдельно.</w:t>
      </w:r>
    </w:p>
    <w:p w:rsidR="00AE1F47" w:rsidRPr="005365D5" w:rsidRDefault="00AE1F47" w:rsidP="00AE1F47">
      <w:pPr>
        <w:tabs>
          <w:tab w:val="left" w:pos="7380"/>
        </w:tabs>
      </w:pPr>
      <w:r w:rsidRPr="005365D5">
        <w:t>3.5. Одновременно с автомобилем, Поставщик передает Заказчику (если Заказчик является Юридическим лицом) счет-фактуру, накладную, Паспорт транспортного средства, копию ГТД, договор купли — продажи. В случае если Заказчик является Физическим лицом, одновременно с автомобилем Поставщик передает Заказчику Паспорт транспортного средства и иные документы, необходимые для свободного использования автомобиля.</w:t>
      </w:r>
    </w:p>
    <w:p w:rsidR="00AE1F47" w:rsidRPr="005365D5" w:rsidRDefault="00AE1F47" w:rsidP="00AE1F47">
      <w:pPr>
        <w:tabs>
          <w:tab w:val="left" w:pos="7380"/>
        </w:tabs>
      </w:pPr>
      <w:r w:rsidRPr="005365D5">
        <w:t>3.6. Право собственности на автомобиль, риск случайного его повреждения или утраты переходит от Поставщика к Заказчику после подписания акта приема-передачи.</w:t>
      </w:r>
    </w:p>
    <w:p w:rsidR="00AE1F47" w:rsidRDefault="00AE1F47" w:rsidP="00AE1F47">
      <w:pPr>
        <w:tabs>
          <w:tab w:val="left" w:pos="7380"/>
        </w:tabs>
      </w:pPr>
      <w:r w:rsidRPr="005365D5">
        <w:t>3.7. В случае невозможности поставки или задержки поставки автомобиля Поставщик незамедлительно информирует об этом Покупателя.</w:t>
      </w:r>
    </w:p>
    <w:p w:rsidR="00191171" w:rsidRPr="005365D5" w:rsidRDefault="00191171" w:rsidP="00AE1F47">
      <w:pPr>
        <w:tabs>
          <w:tab w:val="left" w:pos="7380"/>
        </w:tabs>
      </w:pPr>
    </w:p>
    <w:p w:rsidR="00AE1F47" w:rsidRPr="00191171" w:rsidRDefault="00AE1F47" w:rsidP="00AE1F47">
      <w:pPr>
        <w:tabs>
          <w:tab w:val="left" w:pos="7380"/>
        </w:tabs>
        <w:jc w:val="center"/>
        <w:rPr>
          <w:b/>
        </w:rPr>
      </w:pPr>
      <w:r w:rsidRPr="00191171">
        <w:rPr>
          <w:b/>
        </w:rPr>
        <w:t>4. ПРИЕМКА</w:t>
      </w:r>
    </w:p>
    <w:p w:rsidR="00AE1F47" w:rsidRPr="005365D5" w:rsidRDefault="00AE1F47" w:rsidP="00AE1F47">
      <w:pPr>
        <w:tabs>
          <w:tab w:val="left" w:pos="7380"/>
        </w:tabs>
      </w:pPr>
      <w:r w:rsidRPr="005365D5">
        <w:t>4.1. Стороны обязаны осуществить приемку/передачу автомобиля в соответствии с условиями настоящего Договора. Свидетельством приемки является подписание Сторонами акта приема-передачи.</w:t>
      </w:r>
    </w:p>
    <w:p w:rsidR="00AE1F47" w:rsidRPr="005365D5" w:rsidRDefault="00AE1F47" w:rsidP="00AE1F47">
      <w:pPr>
        <w:tabs>
          <w:tab w:val="left" w:pos="7380"/>
        </w:tabs>
      </w:pPr>
      <w:r w:rsidRPr="005365D5">
        <w:t>4.2. Для получения автомобиля представитель Заказчика должен предоставить: подписанный уполномоченным лицом Заказчика оригинал данного Договора с печатью организации – Заказчика, оригинал соответствующей, должным образом оформленной доверенности, выданной организацией Заказчика своему представителю, паспорт РФ.</w:t>
      </w:r>
    </w:p>
    <w:p w:rsidR="00AE1F47" w:rsidRPr="005365D5" w:rsidRDefault="00AE1F47" w:rsidP="00AE1F47">
      <w:pPr>
        <w:tabs>
          <w:tab w:val="left" w:pos="7380"/>
        </w:tabs>
      </w:pPr>
      <w:r w:rsidRPr="005365D5">
        <w:t>4.3. В случае уклонения Заказчика от приемки автомобиля либо неявки представителя Заказчика в указанное время для приемки автомобиля, Поставщик осуществляет постановку автомобиля на охраняемую стоянку с отнесением расходов по хранению автомобиля на Заказчика. За услуги охраняемой автостоянки плата не взимается за первые три дня со дня извещения о доставке автомобиля. Каждый последующий день стоянки оплачивается Заказчиком по тарифу 100 (сто) рублей/1 сутки.</w:t>
      </w:r>
    </w:p>
    <w:p w:rsidR="00AE1F47" w:rsidRDefault="00AE1F47" w:rsidP="00AE1F47">
      <w:pPr>
        <w:tabs>
          <w:tab w:val="left" w:pos="7380"/>
        </w:tabs>
      </w:pPr>
      <w:r w:rsidRPr="005365D5">
        <w:t>4.4. Обязательства Сторон по данному Договору считаются выполненными с момента передачи автомобиля по акту приема-передачи.</w:t>
      </w:r>
    </w:p>
    <w:p w:rsidR="00191171" w:rsidRPr="005365D5" w:rsidRDefault="00191171" w:rsidP="00AE1F47">
      <w:pPr>
        <w:tabs>
          <w:tab w:val="left" w:pos="7380"/>
        </w:tabs>
      </w:pPr>
    </w:p>
    <w:p w:rsidR="00AE1F47" w:rsidRPr="00191171" w:rsidRDefault="00AE1F47" w:rsidP="00AE1F47">
      <w:pPr>
        <w:tabs>
          <w:tab w:val="left" w:pos="7380"/>
        </w:tabs>
        <w:jc w:val="center"/>
        <w:rPr>
          <w:b/>
        </w:rPr>
      </w:pPr>
      <w:r w:rsidRPr="00191171">
        <w:rPr>
          <w:b/>
        </w:rPr>
        <w:t>5. ОТВЕТСТВЕННОСТЬ СТОРОН</w:t>
      </w:r>
    </w:p>
    <w:p w:rsidR="00AE1F47" w:rsidRPr="005365D5" w:rsidRDefault="00AE1F47" w:rsidP="00AE1F47">
      <w:pPr>
        <w:tabs>
          <w:tab w:val="left" w:pos="7380"/>
        </w:tabs>
      </w:pPr>
      <w:r w:rsidRPr="005365D5">
        <w:t>5.1 Стороны несут ответственность за неисполнение или ненадлежащее исполнение условий настоящего Договора согласно действующему законодательству РФ.</w:t>
      </w:r>
    </w:p>
    <w:p w:rsidR="00AE1F47" w:rsidRPr="005365D5" w:rsidRDefault="00AE1F47" w:rsidP="00AE1F47">
      <w:pPr>
        <w:tabs>
          <w:tab w:val="left" w:pos="7380"/>
        </w:tabs>
      </w:pPr>
      <w:r w:rsidRPr="005365D5">
        <w:t>5.2. В случае просрочки оплаты автомобиля согласно п. 2.3. Заказчик уплачивает пеню в размере 0,1 % от суммы подлежащей уплате за каждый день просрочки платежа. В случае просрочки оплаты более 10</w:t>
      </w:r>
      <w:r>
        <w:t xml:space="preserve"> (банковских)</w:t>
      </w:r>
      <w:r w:rsidRPr="005365D5">
        <w:t xml:space="preserve"> дней, настоящий Договор считается расторгнутым, предоплата в размере 30000 рублей (Тридцать тысяч рублей) не возвращается. В случае просрочки поставки автомобиля согласно п. 3.4 более 14 (четырнадцати) календарных дней, если это не является запланированной задержкой и не согласовано Сторонами, настоящий Договор считается расторгнутым, все оплаченные денежные средства Поставщик возвращает Заказчику в оговоренные Сторонами сроки.</w:t>
      </w:r>
    </w:p>
    <w:p w:rsidR="00AE1F47" w:rsidRPr="005365D5" w:rsidRDefault="00AE1F47" w:rsidP="00AE1F47">
      <w:pPr>
        <w:tabs>
          <w:tab w:val="left" w:pos="7380"/>
        </w:tabs>
      </w:pPr>
      <w:r w:rsidRPr="005365D5">
        <w:t>5.3. Поставщик несет ответственность за несоответствие поставленного автомобиля условиям настоящего Договора.</w:t>
      </w:r>
    </w:p>
    <w:p w:rsidR="00AE1F47" w:rsidRPr="005365D5" w:rsidRDefault="00AE1F47" w:rsidP="00AE1F47">
      <w:pPr>
        <w:tabs>
          <w:tab w:val="left" w:pos="7380"/>
        </w:tabs>
      </w:pPr>
      <w:r w:rsidRPr="005365D5">
        <w:t>5.4. В случае отказа Заказчика от автомобиля, соответствующего характеристикам и примерной стоимости, указанным в Приложении №1, после покупки его на аукционе предоплата не возвращается.</w:t>
      </w:r>
    </w:p>
    <w:p w:rsidR="00AE1F47" w:rsidRPr="005365D5" w:rsidRDefault="00AE1F47" w:rsidP="00AE1F47">
      <w:pPr>
        <w:tabs>
          <w:tab w:val="left" w:pos="7380"/>
        </w:tabs>
      </w:pPr>
      <w:r w:rsidRPr="005365D5">
        <w:t xml:space="preserve"> 5.5. Поставщик несет ответственность за сохранность автомобиля на всем протяжении пути от аукциона до места поставки. В случае поставки автомобиля с недостатками, не указанными в аукционном листе, либо условиям настоящего Договора, Поставщик обязуется по требованию Заказчика устранить данные недостатки либо возместить их в денежном эквиваленте. В случае отказа Заказчика от поставленного автомобиля по причине несоответствия условиям договора, Поставщик обязан вернуть оплаченные Заказчиком средства в полном размере в течение 90 (девяноста) дней со дня предъявления отказа в письменной форме.</w:t>
      </w:r>
    </w:p>
    <w:p w:rsidR="00AE1F47" w:rsidRPr="005365D5" w:rsidRDefault="00AE1F47" w:rsidP="00AE1F47">
      <w:pPr>
        <w:tabs>
          <w:tab w:val="left" w:pos="7380"/>
        </w:tabs>
      </w:pPr>
      <w:r w:rsidRPr="005365D5">
        <w:t>5.6. Стороны освобождаются от ответственности за частичное или полное неисполнение обязательств по настоящему Договору, если неисполнение обязательств явилось следствием обстоятельств непреодолимой силы, таких как: землетрясение, наводнение, цунами и другие стихийные бедствия, эпидемия, военные действия, блокада, действия государственных органов, законодательные запрещения Правительств, либо следствием других, не зависящих от Сторон обстоятельств, делающих невозможным выполнение условий настоящего Договора.</w:t>
      </w:r>
    </w:p>
    <w:p w:rsidR="00191171" w:rsidRDefault="00191171" w:rsidP="00AE1F47">
      <w:pPr>
        <w:tabs>
          <w:tab w:val="left" w:pos="7380"/>
        </w:tabs>
        <w:jc w:val="center"/>
      </w:pPr>
    </w:p>
    <w:p w:rsidR="00AE1F47" w:rsidRPr="00191171" w:rsidRDefault="00AE1F47" w:rsidP="00AE1F47">
      <w:pPr>
        <w:tabs>
          <w:tab w:val="left" w:pos="7380"/>
        </w:tabs>
        <w:jc w:val="center"/>
        <w:rPr>
          <w:b/>
        </w:rPr>
      </w:pPr>
      <w:r w:rsidRPr="00191171">
        <w:rPr>
          <w:b/>
        </w:rPr>
        <w:t>6. ПРОЧИЕ УСЛОВИЯ</w:t>
      </w:r>
    </w:p>
    <w:p w:rsidR="00AE1F47" w:rsidRPr="005365D5" w:rsidRDefault="00AE1F47" w:rsidP="00AE1F47">
      <w:pPr>
        <w:tabs>
          <w:tab w:val="left" w:pos="7380"/>
        </w:tabs>
      </w:pPr>
      <w:r w:rsidRPr="005365D5">
        <w:t>6.1 Настоящий Договор не создает Сторонам никаких обязательств, кроме предусмотренных настоящим Договором, вступает в силу с момента подписания и действует до полного исполнения Сторонами обязательств, либо случая, предусмотренного настоящим Договором.</w:t>
      </w:r>
    </w:p>
    <w:p w:rsidR="00AE1F47" w:rsidRPr="005365D5" w:rsidRDefault="00AE1F47" w:rsidP="00AE1F47">
      <w:pPr>
        <w:tabs>
          <w:tab w:val="left" w:pos="7380"/>
        </w:tabs>
      </w:pPr>
      <w:r w:rsidRPr="005365D5">
        <w:t>6.2 Все споры и разногласия по настоящему Договору решаются путем переговоров между Сторонами. Во всём, что не урегулировано положениями настоящего Договора, Стороны руководствуются требованиями действующего законодательства.</w:t>
      </w:r>
    </w:p>
    <w:p w:rsidR="00AE1F47" w:rsidRPr="005365D5" w:rsidRDefault="00AE1F47" w:rsidP="00AE1F47">
      <w:pPr>
        <w:tabs>
          <w:tab w:val="left" w:pos="7380"/>
        </w:tabs>
      </w:pPr>
      <w:r w:rsidRPr="005365D5">
        <w:t>6.3 В случае невозможности разрешения споров путем переговоров Стороны передают их на рассмотрение в суд.</w:t>
      </w:r>
    </w:p>
    <w:p w:rsidR="00AE1F47" w:rsidRPr="005365D5" w:rsidRDefault="00AE1F47" w:rsidP="00AE1F47">
      <w:pPr>
        <w:tabs>
          <w:tab w:val="left" w:pos="7380"/>
        </w:tabs>
      </w:pPr>
      <w:r w:rsidRPr="005365D5">
        <w:t>6.4 Переписка через Интернет с указанных в Договоре электронных адресов признается официальной.</w:t>
      </w:r>
    </w:p>
    <w:p w:rsidR="00AE1F47" w:rsidRPr="005365D5" w:rsidRDefault="00AE1F47" w:rsidP="00AE1F47">
      <w:pPr>
        <w:tabs>
          <w:tab w:val="left" w:pos="7380"/>
        </w:tabs>
      </w:pPr>
      <w:r w:rsidRPr="005365D5">
        <w:t>6.5 В случае таможенного оформления автомобиля на физическое лицо «Заказчик» обязуется предоставить информацию о получателе (копию паспорта и свидетельства ИНН, подписанный лично получателем договор на оказание услуг по таможенному оформлению), в течение трёх дней со дня покупки автомобиля на аукционе. В случае несвоевременного предоставления документов в указанные сроки дополнительное хранение на складах временного хранения (СВХ) будет оплачиваться Заказчиком.</w:t>
      </w:r>
    </w:p>
    <w:p w:rsidR="00AE1F47" w:rsidRDefault="00AE1F47" w:rsidP="00AE1F47">
      <w:pPr>
        <w:tabs>
          <w:tab w:val="left" w:pos="7380"/>
        </w:tabs>
      </w:pPr>
      <w:r w:rsidRPr="005365D5">
        <w:t>6.6 В случае превышения предельно допустимого уровня радиационного фона автомобиля при таможенном оформлении автомобиля, и как следствие невозможность таможенного оформления автомобиля, все дополнительные затраты, связанные с исполнением Поставщиком обязательств по настоящему Договору, оплачивает Поставщик.</w:t>
      </w:r>
    </w:p>
    <w:p w:rsidR="00191171" w:rsidRPr="005365D5" w:rsidRDefault="00191171" w:rsidP="00AE1F47">
      <w:pPr>
        <w:tabs>
          <w:tab w:val="left" w:pos="7380"/>
        </w:tabs>
      </w:pPr>
    </w:p>
    <w:p w:rsidR="00AE1F47" w:rsidRPr="00191171" w:rsidRDefault="00AE1F47" w:rsidP="00AE1F47">
      <w:pPr>
        <w:tabs>
          <w:tab w:val="left" w:pos="7380"/>
        </w:tabs>
        <w:jc w:val="center"/>
        <w:rPr>
          <w:b/>
        </w:rPr>
      </w:pPr>
      <w:r w:rsidRPr="00191171">
        <w:rPr>
          <w:b/>
        </w:rPr>
        <w:t>7. ЗАКЛЮЧИТЕЛЬНЫЕ ПОЛОЖЕНИЯ</w:t>
      </w:r>
    </w:p>
    <w:p w:rsidR="00AE1F47" w:rsidRPr="005365D5" w:rsidRDefault="00AE1F47" w:rsidP="00AE1F47">
      <w:pPr>
        <w:tabs>
          <w:tab w:val="left" w:pos="7380"/>
        </w:tabs>
      </w:pPr>
      <w:r w:rsidRPr="005365D5">
        <w:t>7.1 Вся информация, полученная в ходе реализации настоящего Договора, включая информацию о финансовом положении Сторон, считается конфиденциальной и не подлежит разглашению и передаче третьим лицам в период действия настоящего Договора. Каждая из сторон обязуется предпринять все меры по предотвращению разглашения и распространению конфиденциальной информации.</w:t>
      </w:r>
    </w:p>
    <w:p w:rsidR="00AE1F47" w:rsidRPr="005365D5" w:rsidRDefault="00AE1F47" w:rsidP="00AE1F47">
      <w:pPr>
        <w:tabs>
          <w:tab w:val="left" w:pos="7380"/>
        </w:tabs>
      </w:pPr>
      <w:r w:rsidRPr="005365D5">
        <w:t>7.2 Настоящий Договор и Приложение № 1, № 2, составлены в письменной форме, и подписаны уполномоченным лицами обеих сторон. Стороны признают действительность факсимильных копий настоящего договора, приложений к нему, а также переписки до момента обмена оригиналами.</w:t>
      </w:r>
    </w:p>
    <w:p w:rsidR="00FC7D14" w:rsidRPr="00FC7D14" w:rsidRDefault="00AE1F47" w:rsidP="00FC7D14">
      <w:pPr>
        <w:tabs>
          <w:tab w:val="left" w:pos="7380"/>
        </w:tabs>
        <w:rPr>
          <w:b/>
        </w:rPr>
      </w:pPr>
      <w:r w:rsidRPr="005365D5">
        <w:t>7.3 Настоящий Договор составлен в 2-х (двух) экземплярах, имеющих одинаковую юридическую силу.</w:t>
      </w:r>
      <w:r w:rsidR="00FC7D14">
        <w:rPr>
          <w:b/>
        </w:rPr>
        <w:t xml:space="preserve"> </w:t>
      </w:r>
    </w:p>
    <w:p w:rsidR="00FC7D14" w:rsidRDefault="00FC7D14">
      <w:pPr>
        <w:rPr>
          <w:b/>
        </w:rPr>
      </w:pPr>
      <w:r>
        <w:rPr>
          <w:b/>
        </w:rPr>
        <w:br w:type="page"/>
      </w:r>
    </w:p>
    <w:p w:rsidR="00FC7D14" w:rsidRPr="005F6DC6" w:rsidRDefault="00FC7D14" w:rsidP="00191171">
      <w:pPr>
        <w:spacing w:line="0" w:lineRule="atLeast"/>
        <w:jc w:val="center"/>
        <w:rPr>
          <w:b/>
        </w:rPr>
      </w:pPr>
    </w:p>
    <w:p w:rsidR="00AE1F47" w:rsidRDefault="00AE1F47" w:rsidP="00191171">
      <w:pPr>
        <w:spacing w:line="0" w:lineRule="atLeast"/>
        <w:jc w:val="center"/>
        <w:rPr>
          <w:b/>
        </w:rPr>
      </w:pPr>
      <w:r w:rsidRPr="009E6CC8">
        <w:rPr>
          <w:b/>
        </w:rPr>
        <w:t>8. ЮРИДИЧЕСКИЕ АДРЕСА И РЕКВИЗИТЫ СТОРОН</w:t>
      </w:r>
    </w:p>
    <w:p w:rsidR="00191171" w:rsidRDefault="00191171" w:rsidP="00191171">
      <w:pPr>
        <w:spacing w:line="0" w:lineRule="atLeast"/>
        <w:jc w:val="center"/>
        <w:rPr>
          <w:b/>
        </w:rPr>
      </w:pPr>
    </w:p>
    <w:p w:rsidR="00191171" w:rsidRPr="00191171" w:rsidRDefault="00191171" w:rsidP="00191171">
      <w:pPr>
        <w:spacing w:line="0" w:lineRule="atLeast"/>
        <w:jc w:val="center"/>
        <w:rPr>
          <w:b/>
        </w:rPr>
      </w:pPr>
    </w:p>
    <w:p w:rsidR="000034C8" w:rsidRPr="00ED0979" w:rsidRDefault="000034C8" w:rsidP="000034C8">
      <w:pPr>
        <w:jc w:val="both"/>
        <w:rPr>
          <w:snapToGrid w:val="0"/>
        </w:rPr>
      </w:pPr>
      <w:r w:rsidRPr="00ED0979">
        <w:rPr>
          <w:snapToGrid w:val="0"/>
        </w:rPr>
        <w:t>    </w:t>
      </w:r>
    </w:p>
    <w:p w:rsidR="000034C8" w:rsidRDefault="000034C8" w:rsidP="000034C8">
      <w:pPr>
        <w:ind w:right="-4928"/>
        <w:jc w:val="both"/>
      </w:pPr>
      <w:r w:rsidRPr="00ED0979">
        <w:rPr>
          <w:snapToGrid w:val="0"/>
        </w:rPr>
        <w:t xml:space="preserve">    </w:t>
      </w:r>
      <w:r w:rsidR="009D1CA4" w:rsidRPr="00ED0979">
        <w:rPr>
          <w:snapToGrid w:val="0"/>
        </w:rPr>
        <w:t xml:space="preserve">                      </w:t>
      </w:r>
      <w:r w:rsidRPr="00ED0979">
        <w:t>“ПОСТАВЩИК</w:t>
      </w:r>
      <w:r w:rsidR="00AE1F47" w:rsidRPr="00ED0979">
        <w:t xml:space="preserve">”: </w:t>
      </w:r>
      <w:r w:rsidR="00AE1F47" w:rsidRPr="00ED0979">
        <w:tab/>
      </w:r>
      <w:r w:rsidRPr="00ED0979">
        <w:t xml:space="preserve">                                      </w:t>
      </w:r>
      <w:r w:rsidR="009C0A9F">
        <w:t xml:space="preserve">          </w:t>
      </w:r>
      <w:r w:rsidR="00AE1F47">
        <w:t xml:space="preserve">  “</w:t>
      </w:r>
      <w:r w:rsidR="001249BF">
        <w:t>ЗАКАЗЧИК</w:t>
      </w:r>
      <w:r w:rsidRPr="00ED0979">
        <w:t>”:</w:t>
      </w:r>
    </w:p>
    <w:p w:rsidR="00AE1F47" w:rsidRPr="00ED0979" w:rsidRDefault="00AE1F47" w:rsidP="000034C8">
      <w:pPr>
        <w:ind w:right="-4928"/>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362"/>
      </w:tblGrid>
      <w:tr w:rsidR="009D1CA4" w:rsidRPr="00AC135B" w:rsidTr="00E15C9C">
        <w:trPr>
          <w:trHeight w:val="7005"/>
          <w:jc w:val="center"/>
        </w:trPr>
        <w:tc>
          <w:tcPr>
            <w:tcW w:w="4785" w:type="dxa"/>
          </w:tcPr>
          <w:p w:rsidR="00343D7E" w:rsidRPr="00B121B2" w:rsidRDefault="00343D7E" w:rsidP="00E67CDC"/>
          <w:p w:rsidR="007C7A36" w:rsidRPr="00B121B2" w:rsidRDefault="007C7A36" w:rsidP="007F5917">
            <w:r w:rsidRPr="00B121B2">
              <w:rPr>
                <w:b/>
              </w:rPr>
              <w:t>Полное наименование</w:t>
            </w:r>
            <w:r w:rsidRPr="00B121B2">
              <w:t>: Общество с ограниченной ответственностью «</w:t>
            </w:r>
            <w:r w:rsidR="00191171" w:rsidRPr="001C3D86">
              <w:rPr>
                <w:rFonts w:cs="Arial"/>
              </w:rPr>
              <w:t>Чи-Лайн</w:t>
            </w:r>
            <w:r w:rsidRPr="00B121B2">
              <w:t>»</w:t>
            </w:r>
          </w:p>
          <w:p w:rsidR="00E15C9C" w:rsidRDefault="007C7A36" w:rsidP="007F5917">
            <w:r w:rsidRPr="00B121B2">
              <w:rPr>
                <w:b/>
              </w:rPr>
              <w:t>Сокращенное наименование</w:t>
            </w:r>
            <w:r w:rsidRPr="00B121B2">
              <w:t xml:space="preserve">: </w:t>
            </w:r>
          </w:p>
          <w:p w:rsidR="007C7A36" w:rsidRPr="00B121B2" w:rsidRDefault="007C7A36" w:rsidP="007F5917">
            <w:r w:rsidRPr="00B121B2">
              <w:t>ООО «</w:t>
            </w:r>
            <w:r w:rsidR="00191171" w:rsidRPr="001C3D86">
              <w:rPr>
                <w:rFonts w:cs="Arial"/>
              </w:rPr>
              <w:t>Чи-Лайн</w:t>
            </w:r>
            <w:r w:rsidRPr="00B121B2">
              <w:t>»</w:t>
            </w:r>
          </w:p>
          <w:p w:rsidR="00E15C9C" w:rsidRDefault="007C7A36" w:rsidP="007F5917">
            <w:pPr>
              <w:rPr>
                <w:b/>
              </w:rPr>
            </w:pPr>
            <w:r w:rsidRPr="00B121B2">
              <w:rPr>
                <w:b/>
              </w:rPr>
              <w:t>Юридический адрес:</w:t>
            </w:r>
          </w:p>
          <w:p w:rsidR="007C7A36" w:rsidRPr="00191171" w:rsidRDefault="007C7A36" w:rsidP="00191171">
            <w:pPr>
              <w:spacing w:line="0" w:lineRule="atLeast"/>
              <w:rPr>
                <w:rFonts w:cs="Arial"/>
              </w:rPr>
            </w:pPr>
            <w:r w:rsidRPr="00B121B2">
              <w:t xml:space="preserve">690013, </w:t>
            </w:r>
            <w:r w:rsidR="00191171">
              <w:t>Приморский край, г.Владивосток.</w:t>
            </w:r>
            <w:r w:rsidR="00191171" w:rsidRPr="009E6CC8">
              <w:rPr>
                <w:rFonts w:cs="Arial"/>
              </w:rPr>
              <w:t xml:space="preserve"> </w:t>
            </w:r>
            <w:r w:rsidR="00191171">
              <w:rPr>
                <w:rFonts w:cs="Arial"/>
              </w:rPr>
              <w:t>ул. Светланская 83 каб.</w:t>
            </w:r>
            <w:r w:rsidR="00191171" w:rsidRPr="001C3D86">
              <w:rPr>
                <w:rFonts w:cs="Arial"/>
              </w:rPr>
              <w:t>30</w:t>
            </w:r>
          </w:p>
          <w:p w:rsidR="00191171" w:rsidRDefault="007C7A36" w:rsidP="007F5917">
            <w:pPr>
              <w:rPr>
                <w:rFonts w:cs="Arial"/>
              </w:rPr>
            </w:pPr>
            <w:r w:rsidRPr="00B121B2">
              <w:rPr>
                <w:b/>
              </w:rPr>
              <w:t>Почтовый адрес:</w:t>
            </w:r>
            <w:r w:rsidRPr="00B121B2">
              <w:t xml:space="preserve"> 690013, Приморский край, г.Владивосток. </w:t>
            </w:r>
            <w:r w:rsidR="00191171" w:rsidRPr="001C3D86">
              <w:rPr>
                <w:rFonts w:cs="Arial"/>
              </w:rPr>
              <w:t>ул. Светланская 83</w:t>
            </w:r>
            <w:r w:rsidR="00191171">
              <w:rPr>
                <w:rFonts w:cs="Arial"/>
              </w:rPr>
              <w:t xml:space="preserve"> каб.</w:t>
            </w:r>
            <w:r w:rsidR="00191171" w:rsidRPr="001C3D86">
              <w:rPr>
                <w:rFonts w:cs="Arial"/>
              </w:rPr>
              <w:t>30</w:t>
            </w:r>
          </w:p>
          <w:p w:rsidR="00191171" w:rsidRDefault="007C7A36" w:rsidP="007F5917">
            <w:pPr>
              <w:rPr>
                <w:rFonts w:cs="Arial"/>
              </w:rPr>
            </w:pPr>
            <w:r w:rsidRPr="00B121B2">
              <w:rPr>
                <w:b/>
              </w:rPr>
              <w:t>Фактический адрес:</w:t>
            </w:r>
            <w:r w:rsidRPr="00B121B2">
              <w:t xml:space="preserve"> 690013, Приморский край, г.Владивосток. </w:t>
            </w:r>
            <w:r w:rsidR="00191171">
              <w:rPr>
                <w:rFonts w:cs="Arial"/>
              </w:rPr>
              <w:t>ул. Светланская 83 каб.</w:t>
            </w:r>
            <w:r w:rsidR="00191171" w:rsidRPr="001C3D86">
              <w:rPr>
                <w:rFonts w:cs="Arial"/>
              </w:rPr>
              <w:t>30</w:t>
            </w:r>
          </w:p>
          <w:p w:rsidR="007C7A36" w:rsidRPr="00B121B2" w:rsidRDefault="007C7A36" w:rsidP="007F5917">
            <w:r w:rsidRPr="00B121B2">
              <w:rPr>
                <w:b/>
              </w:rPr>
              <w:t>ИНН/КПП:</w:t>
            </w:r>
            <w:r w:rsidRPr="00B121B2">
              <w:t xml:space="preserve"> </w:t>
            </w:r>
            <w:r w:rsidR="00191171" w:rsidRPr="001C3D86">
              <w:rPr>
                <w:rFonts w:cs="Arial"/>
              </w:rPr>
              <w:t>2536301331</w:t>
            </w:r>
            <w:r w:rsidR="00191171" w:rsidRPr="009E6CC8">
              <w:rPr>
                <w:rFonts w:cs="Arial"/>
              </w:rPr>
              <w:t>/</w:t>
            </w:r>
            <w:r w:rsidR="00191171" w:rsidRPr="001C3D86">
              <w:rPr>
                <w:rFonts w:cs="Arial"/>
              </w:rPr>
              <w:t>253601001</w:t>
            </w:r>
          </w:p>
          <w:p w:rsidR="007C7A36" w:rsidRPr="00B121B2" w:rsidRDefault="007C7A36" w:rsidP="007F5917">
            <w:r w:rsidRPr="00B121B2">
              <w:rPr>
                <w:b/>
              </w:rPr>
              <w:t>ОГРН:</w:t>
            </w:r>
            <w:r w:rsidR="00191171" w:rsidRPr="001C3D86">
              <w:rPr>
                <w:rFonts w:cs="Arial"/>
              </w:rPr>
              <w:t xml:space="preserve"> 1172536007137</w:t>
            </w:r>
          </w:p>
          <w:p w:rsidR="007C7A36" w:rsidRPr="00B121B2" w:rsidRDefault="007C7A36" w:rsidP="007F5917">
            <w:r w:rsidRPr="00B121B2">
              <w:rPr>
                <w:b/>
              </w:rPr>
              <w:t>ОКПО:</w:t>
            </w:r>
            <w:r w:rsidR="00191171" w:rsidRPr="00191171">
              <w:rPr>
                <w:rFonts w:ascii="Century Gothic" w:hAnsi="Century Gothic"/>
              </w:rPr>
              <w:t xml:space="preserve"> </w:t>
            </w:r>
            <w:r w:rsidR="00191171" w:rsidRPr="00191171">
              <w:t>06768475</w:t>
            </w:r>
          </w:p>
          <w:p w:rsidR="007C7A36" w:rsidRPr="00B121B2" w:rsidRDefault="007C7A36" w:rsidP="007F5917">
            <w:r w:rsidRPr="00B121B2">
              <w:rPr>
                <w:b/>
              </w:rPr>
              <w:t>ОКАТО:</w:t>
            </w:r>
            <w:r w:rsidRPr="00B121B2">
              <w:t xml:space="preserve"> 05401364000</w:t>
            </w:r>
          </w:p>
          <w:p w:rsidR="007C7A36" w:rsidRPr="00B121B2" w:rsidRDefault="007C7A36" w:rsidP="007F5917">
            <w:r w:rsidRPr="00B121B2">
              <w:rPr>
                <w:b/>
              </w:rPr>
              <w:t>Банковские реквизиты</w:t>
            </w:r>
            <w:r w:rsidRPr="00B121B2">
              <w:tab/>
              <w:t>:</w:t>
            </w:r>
          </w:p>
          <w:p w:rsidR="007C7A36" w:rsidRPr="00B121B2" w:rsidRDefault="007C7A36" w:rsidP="007F5917">
            <w:r w:rsidRPr="00B121B2">
              <w:rPr>
                <w:b/>
              </w:rPr>
              <w:t>р/с</w:t>
            </w:r>
            <w:r w:rsidRPr="00B121B2">
              <w:t xml:space="preserve"> </w:t>
            </w:r>
            <w:r w:rsidR="00191171" w:rsidRPr="001C3D86">
              <w:rPr>
                <w:rFonts w:cs="Arial"/>
              </w:rPr>
              <w:t>40702810832010014580</w:t>
            </w:r>
          </w:p>
          <w:p w:rsidR="007C7A36" w:rsidRDefault="001249BF" w:rsidP="007F5917">
            <w:r>
              <w:t>Дальневосточный филиал ПАО</w:t>
            </w:r>
          </w:p>
          <w:p w:rsidR="001249BF" w:rsidRPr="00B121B2" w:rsidRDefault="001249BF" w:rsidP="007F5917">
            <w:r>
              <w:t>КБ «Восточный»</w:t>
            </w:r>
          </w:p>
          <w:p w:rsidR="007C7A36" w:rsidRPr="00B121B2" w:rsidRDefault="007C7A36" w:rsidP="007F5917">
            <w:r w:rsidRPr="00B121B2">
              <w:t>г.Владивосток, ул.</w:t>
            </w:r>
            <w:r w:rsidR="001249BF">
              <w:t>Океанский проспект, д.1</w:t>
            </w:r>
          </w:p>
          <w:p w:rsidR="007C7A36" w:rsidRPr="00B121B2" w:rsidRDefault="007C7A36" w:rsidP="007F5917">
            <w:r w:rsidRPr="00B121B2">
              <w:rPr>
                <w:b/>
              </w:rPr>
              <w:t>к/с</w:t>
            </w:r>
            <w:r w:rsidRPr="00B121B2">
              <w:t xml:space="preserve"> </w:t>
            </w:r>
            <w:r w:rsidR="001249BF" w:rsidRPr="001249BF">
              <w:t>30101810600000000886</w:t>
            </w:r>
          </w:p>
          <w:p w:rsidR="002E6CD2" w:rsidRDefault="007C7A36" w:rsidP="007F5917">
            <w:r w:rsidRPr="00B121B2">
              <w:rPr>
                <w:b/>
              </w:rPr>
              <w:t>БИК:</w:t>
            </w:r>
            <w:r w:rsidRPr="00B121B2">
              <w:t xml:space="preserve"> </w:t>
            </w:r>
            <w:r w:rsidR="001249BF" w:rsidRPr="001C3D86">
              <w:rPr>
                <w:rFonts w:cs="Arial"/>
              </w:rPr>
              <w:t>040813886</w:t>
            </w:r>
          </w:p>
          <w:p w:rsidR="00894280" w:rsidRPr="00B121B2" w:rsidRDefault="00894280" w:rsidP="007F5917"/>
          <w:p w:rsidR="007C7A36" w:rsidRPr="00B121B2" w:rsidRDefault="0052240F" w:rsidP="001249BF">
            <w:r w:rsidRPr="00B121B2">
              <w:t xml:space="preserve">Генеральный </w:t>
            </w:r>
            <w:r w:rsidR="005A1AFC" w:rsidRPr="00B121B2">
              <w:t>директор /</w:t>
            </w:r>
            <w:r w:rsidR="001249BF">
              <w:t>Чижевский А.В.</w:t>
            </w:r>
            <w:r w:rsidR="00EE7DB9" w:rsidRPr="00B121B2">
              <w:t xml:space="preserve">/  </w:t>
            </w:r>
          </w:p>
        </w:tc>
        <w:tc>
          <w:tcPr>
            <w:tcW w:w="5362" w:type="dxa"/>
          </w:tcPr>
          <w:p w:rsidR="00C30239" w:rsidRDefault="003A4034" w:rsidP="0052240F">
            <w:r w:rsidRPr="00B121B2">
              <w:t xml:space="preserve"> </w:t>
            </w:r>
          </w:p>
          <w:p w:rsidR="00EE7DB9" w:rsidRPr="00D46F91" w:rsidRDefault="001249BF" w:rsidP="0052240F">
            <w:pPr>
              <w:rPr>
                <w:b/>
                <w:lang w:val="en-US"/>
              </w:rPr>
            </w:pPr>
            <w:r w:rsidRPr="00894280">
              <w:rPr>
                <w:b/>
              </w:rPr>
              <w:t>Ф</w:t>
            </w:r>
            <w:r w:rsidRPr="00D46F91">
              <w:rPr>
                <w:b/>
                <w:lang w:val="en-US"/>
              </w:rPr>
              <w:t>.</w:t>
            </w:r>
            <w:r w:rsidRPr="00894280">
              <w:rPr>
                <w:b/>
              </w:rPr>
              <w:t>И</w:t>
            </w:r>
            <w:r w:rsidRPr="00D46F91">
              <w:rPr>
                <w:b/>
                <w:lang w:val="en-US"/>
              </w:rPr>
              <w:t>.</w:t>
            </w:r>
            <w:r w:rsidRPr="00894280">
              <w:rPr>
                <w:b/>
              </w:rPr>
              <w:t>О</w:t>
            </w:r>
            <w:r w:rsidRPr="00D46F91">
              <w:rPr>
                <w:b/>
                <w:lang w:val="en-US"/>
              </w:rPr>
              <w:t>.</w:t>
            </w:r>
            <w:r w:rsidR="00D46F91">
              <w:rPr>
                <w:b/>
                <w:lang w:val="en-US"/>
              </w:rPr>
              <w:t xml:space="preserve">: </w:t>
            </w:r>
            <w:r w:rsidR="006313A0">
              <w:rPr>
                <w:b/>
                <w:lang w:val="en-US"/>
              </w:rPr>
              <w:t>Андрей Ярошок</w:t>
            </w:r>
          </w:p>
          <w:p w:rsidR="00894280" w:rsidRPr="00D46F91" w:rsidRDefault="00894280" w:rsidP="0052240F">
            <w:pPr>
              <w:rPr>
                <w:b/>
                <w:lang w:val="en-US"/>
              </w:rPr>
            </w:pPr>
          </w:p>
          <w:p w:rsidR="002E6CD2" w:rsidRPr="00D46F91" w:rsidRDefault="00894280" w:rsidP="0052240F">
            <w:pPr>
              <w:rPr>
                <w:b/>
                <w:lang w:val="en-US"/>
              </w:rPr>
            </w:pPr>
            <w:r w:rsidRPr="00894280">
              <w:rPr>
                <w:b/>
              </w:rPr>
              <w:t>Адрес</w:t>
            </w:r>
            <w:r w:rsidRPr="00D46F91">
              <w:rPr>
                <w:b/>
                <w:lang w:val="en-US"/>
              </w:rPr>
              <w:t>:</w:t>
            </w:r>
            <w:r w:rsidR="00D46F91">
              <w:rPr>
                <w:b/>
                <w:lang w:val="en-US"/>
              </w:rPr>
              <w:t xml:space="preserve"> </w:t>
            </w:r>
            <w:r w:rsidR="006313A0">
              <w:rPr>
                <w:b/>
                <w:lang w:val="en-US"/>
              </w:rPr>
              <w:t>Адрес</w:t>
            </w:r>
          </w:p>
          <w:p w:rsidR="00894280" w:rsidRPr="00D46F91" w:rsidRDefault="00894280" w:rsidP="0052240F">
            <w:pPr>
              <w:rPr>
                <w:b/>
                <w:lang w:val="en-US"/>
              </w:rPr>
            </w:pPr>
          </w:p>
          <w:p w:rsidR="00894280" w:rsidRPr="00D46F91" w:rsidRDefault="00894280" w:rsidP="0052240F">
            <w:pPr>
              <w:rPr>
                <w:b/>
                <w:lang w:val="en-US"/>
              </w:rPr>
            </w:pPr>
            <w:r w:rsidRPr="00894280">
              <w:rPr>
                <w:b/>
              </w:rPr>
              <w:t>Паспорт</w:t>
            </w:r>
            <w:r w:rsidRPr="00D46F91">
              <w:rPr>
                <w:b/>
                <w:lang w:val="en-US"/>
              </w:rPr>
              <w:t>:</w:t>
            </w:r>
            <w:r w:rsidR="00D46F91">
              <w:rPr>
                <w:b/>
                <w:lang w:val="en-US"/>
              </w:rPr>
              <w:t xml:space="preserve"> </w:t>
            </w:r>
            <w:r w:rsidR="006313A0">
              <w:rPr>
                <w:b/>
                <w:lang w:val="en-US"/>
              </w:rPr>
              <w:t>123213</w:t>
            </w:r>
          </w:p>
          <w:p w:rsidR="00894280" w:rsidRPr="00D46F91" w:rsidRDefault="00894280" w:rsidP="0052240F">
            <w:pPr>
              <w:rPr>
                <w:lang w:val="en-US"/>
              </w:rPr>
            </w:pPr>
            <w:r w:rsidRPr="00894280">
              <w:rPr>
                <w:b/>
              </w:rPr>
              <w:t>Тел</w:t>
            </w:r>
            <w:r w:rsidRPr="00D46F91">
              <w:rPr>
                <w:lang w:val="en-US"/>
              </w:rPr>
              <w:t>.</w:t>
            </w:r>
            <w:r w:rsidR="00D46F91">
              <w:rPr>
                <w:lang w:val="en-US"/>
              </w:rPr>
              <w:t xml:space="preserve">: </w:t>
            </w:r>
            <w:r w:rsidR="006313A0">
              <w:rPr>
                <w:lang w:val="en-US"/>
              </w:rPr>
              <w:t>+7 (924) 320-10-10</w:t>
            </w:r>
          </w:p>
          <w:p w:rsidR="00894280" w:rsidRPr="00D46F91" w:rsidRDefault="00894280" w:rsidP="0052240F">
            <w:pPr>
              <w:rPr>
                <w:lang w:val="en-US"/>
              </w:rPr>
            </w:pPr>
          </w:p>
          <w:p w:rsidR="00894280" w:rsidRPr="00D46F91" w:rsidRDefault="00894280" w:rsidP="0052240F">
            <w:pPr>
              <w:rPr>
                <w:b/>
                <w:lang w:val="en-US"/>
              </w:rPr>
            </w:pPr>
            <w:r w:rsidRPr="00894280">
              <w:rPr>
                <w:b/>
                <w:lang w:val="en-US"/>
              </w:rPr>
              <w:t>E-mail</w:t>
            </w:r>
            <w:r w:rsidRPr="00D46F91">
              <w:rPr>
                <w:b/>
                <w:lang w:val="en-US"/>
              </w:rPr>
              <w:t>:</w:t>
            </w:r>
            <w:r w:rsidR="00D46F91">
              <w:rPr>
                <w:b/>
                <w:lang w:val="en-US"/>
              </w:rPr>
              <w:t xml:space="preserve"> </w:t>
            </w:r>
            <w:r w:rsidR="006313A0">
              <w:rPr>
                <w:b/>
                <w:lang w:val="en-US"/>
              </w:rPr>
              <w:t>email@mail.ru</w:t>
            </w:r>
          </w:p>
          <w:p w:rsidR="00894280" w:rsidRPr="00D46F91" w:rsidRDefault="00894280" w:rsidP="0052240F">
            <w:pPr>
              <w:rPr>
                <w:b/>
                <w:lang w:val="en-US"/>
              </w:rPr>
            </w:pPr>
          </w:p>
          <w:p w:rsidR="00894280" w:rsidRPr="00D46F91" w:rsidRDefault="00894280" w:rsidP="0052240F">
            <w:pPr>
              <w:rPr>
                <w:b/>
                <w:lang w:val="en-US"/>
              </w:rPr>
            </w:pPr>
            <w:r w:rsidRPr="00894280">
              <w:rPr>
                <w:b/>
              </w:rPr>
              <w:t>Карта</w:t>
            </w:r>
            <w:r w:rsidRPr="00D46F91">
              <w:rPr>
                <w:b/>
                <w:lang w:val="en-US"/>
              </w:rPr>
              <w:t xml:space="preserve"> </w:t>
            </w:r>
            <w:r w:rsidRPr="00894280">
              <w:rPr>
                <w:b/>
              </w:rPr>
              <w:t>Клиента</w:t>
            </w:r>
            <w:r w:rsidR="00D46F91">
              <w:rPr>
                <w:b/>
                <w:lang w:val="en-US"/>
              </w:rPr>
              <w:t xml:space="preserve">: </w:t>
            </w:r>
            <w:r w:rsidR="006313A0">
              <w:rPr>
                <w:b/>
                <w:lang w:val="en-US"/>
              </w:rPr>
              <w:t>Карта клиента</w:t>
            </w:r>
          </w:p>
          <w:p w:rsidR="003C4F0D" w:rsidRPr="00D46F91" w:rsidRDefault="003C4F0D" w:rsidP="00894280">
            <w:pPr>
              <w:rPr>
                <w:lang w:val="en-US"/>
              </w:rPr>
            </w:pPr>
          </w:p>
        </w:tc>
      </w:tr>
    </w:tbl>
    <w:p w:rsidR="00FC7D14" w:rsidRDefault="00EE7DB9" w:rsidP="00FC7D14">
      <w:pPr>
        <w:ind w:right="-4928"/>
        <w:jc w:val="both"/>
        <w:rPr>
          <w:lang w:val="en-US"/>
        </w:rPr>
      </w:pPr>
      <w:r w:rsidRPr="00D46F91">
        <w:rPr>
          <w:lang w:val="en-US"/>
        </w:rPr>
        <w:t xml:space="preserve">  </w:t>
      </w:r>
    </w:p>
    <w:p w:rsidR="00FC7D14" w:rsidRDefault="00FC7D14">
      <w:pPr>
        <w:rPr>
          <w:lang w:val="en-US"/>
        </w:rPr>
      </w:pPr>
      <w:r>
        <w:rPr>
          <w:lang w:val="en-US"/>
        </w:rPr>
        <w:br w:type="page"/>
      </w:r>
    </w:p>
    <w:p w:rsidR="00AB2F7C" w:rsidRPr="00D46F91" w:rsidRDefault="00AB2F7C" w:rsidP="00FC7D14">
      <w:pPr>
        <w:ind w:right="-4928"/>
        <w:jc w:val="both"/>
        <w:rPr>
          <w:b/>
          <w:lang w:val="en-US"/>
        </w:rPr>
      </w:pPr>
    </w:p>
    <w:p w:rsidR="00AB2F7C" w:rsidRPr="00D46F91" w:rsidRDefault="00AB2F7C" w:rsidP="00D53315">
      <w:pPr>
        <w:ind w:left="6521" w:firstLine="6"/>
        <w:rPr>
          <w:b/>
          <w:lang w:val="en-US"/>
        </w:rPr>
      </w:pPr>
    </w:p>
    <w:tbl>
      <w:tblPr>
        <w:tblW w:w="10336" w:type="dxa"/>
        <w:tblLook w:val="04A0"/>
      </w:tblPr>
      <w:tblGrid>
        <w:gridCol w:w="5183"/>
        <w:gridCol w:w="5153"/>
      </w:tblGrid>
      <w:tr w:rsidR="001249BF" w:rsidTr="00F80A19">
        <w:tc>
          <w:tcPr>
            <w:tcW w:w="5183" w:type="dxa"/>
            <w:shd w:val="clear" w:color="auto" w:fill="auto"/>
          </w:tcPr>
          <w:p w:rsidR="001249BF" w:rsidRDefault="002A1108" w:rsidP="00F80A19">
            <w:pPr>
              <w:tabs>
                <w:tab w:val="left" w:pos="7380"/>
              </w:tabs>
            </w:pPr>
            <w:r>
              <w:rPr>
                <w:noProof/>
              </w:rPr>
              <w:drawing>
                <wp:inline distT="0" distB="0" distL="0" distR="0">
                  <wp:extent cx="2706370" cy="600075"/>
                  <wp:effectExtent l="0" t="0" r="0" b="0"/>
                  <wp:docPr id="2" name="Рисунок 2" descr="Logo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777"/>
                          <pic:cNvPicPr>
                            <a:picLocks noChangeAspect="1" noChangeArrowheads="1"/>
                          </pic:cNvPicPr>
                        </pic:nvPicPr>
                        <pic:blipFill>
                          <a:blip r:embed="rId9" cstate="print"/>
                          <a:srcRect/>
                          <a:stretch>
                            <a:fillRect/>
                          </a:stretch>
                        </pic:blipFill>
                        <pic:spPr bwMode="auto">
                          <a:xfrm>
                            <a:off x="0" y="0"/>
                            <a:ext cx="2706370" cy="600075"/>
                          </a:xfrm>
                          <a:prstGeom prst="rect">
                            <a:avLst/>
                          </a:prstGeom>
                          <a:noFill/>
                          <a:ln w="9525">
                            <a:noFill/>
                            <a:miter lim="800000"/>
                            <a:headEnd/>
                            <a:tailEnd/>
                          </a:ln>
                        </pic:spPr>
                      </pic:pic>
                    </a:graphicData>
                  </a:graphic>
                </wp:inline>
              </w:drawing>
            </w:r>
          </w:p>
          <w:p w:rsidR="001249BF" w:rsidRDefault="001249BF" w:rsidP="00F80A19">
            <w:pPr>
              <w:tabs>
                <w:tab w:val="left" w:pos="7380"/>
              </w:tabs>
            </w:pPr>
          </w:p>
          <w:p w:rsidR="001249BF" w:rsidRDefault="001249BF" w:rsidP="00F80A19">
            <w:pPr>
              <w:tabs>
                <w:tab w:val="left" w:pos="7380"/>
              </w:tabs>
            </w:pPr>
          </w:p>
          <w:p w:rsidR="001249BF" w:rsidRDefault="001249BF" w:rsidP="00F80A19">
            <w:pPr>
              <w:tabs>
                <w:tab w:val="left" w:pos="7380"/>
              </w:tabs>
            </w:pPr>
          </w:p>
          <w:p w:rsidR="001249BF" w:rsidRDefault="001249BF" w:rsidP="00F80A19">
            <w:pPr>
              <w:tabs>
                <w:tab w:val="left" w:pos="7380"/>
              </w:tabs>
            </w:pPr>
          </w:p>
        </w:tc>
        <w:tc>
          <w:tcPr>
            <w:tcW w:w="5153" w:type="dxa"/>
            <w:shd w:val="clear" w:color="auto" w:fill="auto"/>
          </w:tcPr>
          <w:p w:rsidR="001249BF" w:rsidRPr="00F80A19" w:rsidRDefault="001249BF" w:rsidP="00F80A19">
            <w:pPr>
              <w:spacing w:line="0" w:lineRule="atLeast"/>
              <w:jc w:val="right"/>
              <w:rPr>
                <w:rFonts w:cs="Arial"/>
              </w:rPr>
            </w:pPr>
            <w:r w:rsidRPr="00F80A19">
              <w:rPr>
                <w:rFonts w:cs="Arial"/>
              </w:rPr>
              <w:t>Приложение 1</w:t>
            </w:r>
          </w:p>
          <w:p w:rsidR="001249BF" w:rsidRPr="00F80A19" w:rsidRDefault="001249BF" w:rsidP="00F80A19">
            <w:pPr>
              <w:spacing w:line="0" w:lineRule="atLeast"/>
              <w:jc w:val="right"/>
              <w:rPr>
                <w:rFonts w:cs="Arial"/>
              </w:rPr>
            </w:pPr>
            <w:r w:rsidRPr="00F80A19">
              <w:rPr>
                <w:rFonts w:cs="Arial"/>
              </w:rPr>
              <w:t>к Договору Заказа автомобиля № 003 -2019</w:t>
            </w:r>
          </w:p>
          <w:p w:rsidR="001249BF" w:rsidRPr="00F80A19" w:rsidRDefault="001249BF" w:rsidP="00F80A19">
            <w:pPr>
              <w:tabs>
                <w:tab w:val="left" w:pos="800"/>
                <w:tab w:val="left" w:pos="100"/>
              </w:tabs>
              <w:spacing w:line="0" w:lineRule="atLeast"/>
              <w:jc w:val="right"/>
              <w:rPr>
                <w:rFonts w:cs="Arial"/>
              </w:rPr>
            </w:pPr>
            <w:r w:rsidRPr="00F80A19">
              <w:rPr>
                <w:rFonts w:cs="Arial"/>
              </w:rPr>
              <w:t>от «  » ____________ 2019г.</w:t>
            </w:r>
          </w:p>
          <w:p w:rsidR="001249BF" w:rsidRDefault="001249BF" w:rsidP="00F80A19">
            <w:pPr>
              <w:tabs>
                <w:tab w:val="left" w:pos="7380"/>
              </w:tabs>
            </w:pPr>
          </w:p>
        </w:tc>
      </w:tr>
    </w:tbl>
    <w:p w:rsidR="001249BF" w:rsidRDefault="001249BF" w:rsidP="001249BF">
      <w:pPr>
        <w:spacing w:line="200" w:lineRule="exact"/>
        <w:rPr>
          <w:rFonts w:cs="Arial"/>
          <w:i/>
          <w:sz w:val="19"/>
          <w:szCs w:val="20"/>
        </w:rPr>
      </w:pPr>
    </w:p>
    <w:p w:rsidR="001249BF" w:rsidRPr="00DD47F5" w:rsidRDefault="001249BF" w:rsidP="001249BF">
      <w:pPr>
        <w:spacing w:line="348" w:lineRule="exact"/>
        <w:jc w:val="center"/>
        <w:rPr>
          <w:rFonts w:cs="Arial"/>
        </w:rPr>
      </w:pPr>
      <w:r w:rsidRPr="00DD47F5">
        <w:rPr>
          <w:rFonts w:cs="Arial"/>
        </w:rPr>
        <w:t>Приложение № 1</w:t>
      </w:r>
    </w:p>
    <w:p w:rsidR="001249BF" w:rsidRPr="00DD47F5" w:rsidRDefault="001249BF" w:rsidP="001249BF">
      <w:pPr>
        <w:tabs>
          <w:tab w:val="left" w:pos="7380"/>
        </w:tabs>
      </w:pPr>
      <w:r w:rsidRPr="00DD47F5">
        <w:rPr>
          <w:rFonts w:cs="Arial"/>
        </w:rPr>
        <w:t xml:space="preserve">В соответствии с условиями Договора заказа № </w:t>
      </w:r>
      <w:r>
        <w:rPr>
          <w:rFonts w:cs="Arial"/>
        </w:rPr>
        <w:t>00</w:t>
      </w:r>
      <w:r w:rsidRPr="001F0300">
        <w:rPr>
          <w:rFonts w:cs="Arial"/>
        </w:rPr>
        <w:t>3</w:t>
      </w:r>
      <w:r>
        <w:rPr>
          <w:rFonts w:cs="Arial"/>
        </w:rPr>
        <w:t>-2019</w:t>
      </w:r>
      <w:r w:rsidRPr="00DD47F5">
        <w:rPr>
          <w:rFonts w:cs="Arial"/>
        </w:rPr>
        <w:t xml:space="preserve"> от «</w:t>
      </w:r>
      <w:r w:rsidRPr="001F0300">
        <w:rPr>
          <w:rFonts w:cs="Arial"/>
        </w:rPr>
        <w:t xml:space="preserve">  </w:t>
      </w:r>
      <w:r w:rsidRPr="00DD47F5">
        <w:rPr>
          <w:rFonts w:cs="Arial"/>
        </w:rPr>
        <w:t>» 201</w:t>
      </w:r>
      <w:r>
        <w:rPr>
          <w:rFonts w:cs="Arial"/>
        </w:rPr>
        <w:t>9</w:t>
      </w:r>
      <w:r w:rsidRPr="00DD47F5">
        <w:rPr>
          <w:rFonts w:cs="Arial"/>
        </w:rPr>
        <w:t xml:space="preserve"> г. Поставщик обязуется подобрать для заказчика автомобиль со следующими характеристиками:</w:t>
      </w:r>
    </w:p>
    <w:p w:rsidR="00207A04" w:rsidRDefault="00207A04" w:rsidP="00D53315">
      <w:pPr>
        <w:ind w:left="6521" w:firstLine="6"/>
        <w:rPr>
          <w:b/>
        </w:rPr>
      </w:pPr>
    </w:p>
    <w:p w:rsidR="001249BF" w:rsidRDefault="001249BF" w:rsidP="00D53315">
      <w:pPr>
        <w:ind w:left="6521" w:firstLine="6"/>
        <w:rPr>
          <w:b/>
        </w:rPr>
      </w:pPr>
    </w:p>
    <w:tbl>
      <w:tblPr>
        <w:tblW w:w="9371" w:type="dxa"/>
        <w:jc w:val="center"/>
        <w:tblInd w:w="5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260"/>
      </w:tblGrid>
      <w:tr w:rsidR="001249BF" w:rsidRPr="00F80A19" w:rsidTr="00F80A19">
        <w:trPr>
          <w:trHeight w:val="714"/>
          <w:jc w:val="center"/>
        </w:trPr>
        <w:tc>
          <w:tcPr>
            <w:tcW w:w="9371" w:type="dxa"/>
            <w:gridSpan w:val="2"/>
            <w:shd w:val="clear" w:color="auto" w:fill="auto"/>
          </w:tcPr>
          <w:p w:rsidR="001249BF" w:rsidRPr="00F80A19" w:rsidRDefault="001249BF" w:rsidP="00D53315">
            <w:pPr>
              <w:rPr>
                <w:b/>
              </w:rPr>
            </w:pPr>
          </w:p>
          <w:p w:rsidR="001249BF" w:rsidRPr="001249BF" w:rsidRDefault="001249BF" w:rsidP="00F80A19">
            <w:pPr>
              <w:tabs>
                <w:tab w:val="left" w:pos="3738"/>
              </w:tabs>
              <w:jc w:val="center"/>
            </w:pPr>
            <w:r>
              <w:t>Желаемые характеристики</w:t>
            </w:r>
          </w:p>
        </w:tc>
      </w:tr>
      <w:tr w:rsidR="001249BF" w:rsidRPr="00F80A19" w:rsidTr="00F80A19">
        <w:trPr>
          <w:trHeight w:val="714"/>
          <w:jc w:val="center"/>
        </w:trPr>
        <w:tc>
          <w:tcPr>
            <w:tcW w:w="4111" w:type="dxa"/>
            <w:shd w:val="clear" w:color="auto" w:fill="auto"/>
          </w:tcPr>
          <w:p w:rsidR="001249BF" w:rsidRPr="001249BF" w:rsidRDefault="001249BF" w:rsidP="00D53315">
            <w:r w:rsidRPr="001249BF">
              <w:t>Марка, модель, год выпуска</w:t>
            </w:r>
          </w:p>
        </w:tc>
        <w:tc>
          <w:tcPr>
            <w:tcW w:w="5260" w:type="dxa"/>
            <w:shd w:val="clear" w:color="auto" w:fill="auto"/>
          </w:tcPr>
          <w:p w:rsidR="001249BF" w:rsidRPr="00F80A19" w:rsidRDefault="006313A0" w:rsidP="00D46F91">
            <w:pPr>
              <w:rPr>
                <w:b/>
              </w:rPr>
            </w:pPr>
            <w:r>
              <w:rPr>
                <w:lang w:val="en-US"/>
              </w:rPr>
              <w:t>Марка, модель, год выпуска</w:t>
            </w:r>
          </w:p>
        </w:tc>
      </w:tr>
      <w:tr w:rsidR="001249BF" w:rsidRPr="00F80A19" w:rsidTr="00F80A19">
        <w:trPr>
          <w:trHeight w:val="714"/>
          <w:jc w:val="center"/>
        </w:trPr>
        <w:tc>
          <w:tcPr>
            <w:tcW w:w="4111" w:type="dxa"/>
            <w:shd w:val="clear" w:color="auto" w:fill="auto"/>
          </w:tcPr>
          <w:p w:rsidR="001249BF" w:rsidRPr="001249BF" w:rsidRDefault="001249BF" w:rsidP="00D53315">
            <w:r>
              <w:t>№ Кузова, модель двигателя</w:t>
            </w:r>
          </w:p>
        </w:tc>
        <w:tc>
          <w:tcPr>
            <w:tcW w:w="5260" w:type="dxa"/>
            <w:shd w:val="clear" w:color="auto" w:fill="auto"/>
          </w:tcPr>
          <w:p w:rsidR="001249BF" w:rsidRPr="00D46F91" w:rsidRDefault="006313A0" w:rsidP="00D53315">
            <w:pPr>
              <w:rPr>
                <w:b/>
                <w:lang w:val="en-US"/>
              </w:rPr>
            </w:pPr>
            <w:r>
              <w:rPr>
                <w:lang w:val="en-US"/>
              </w:rPr>
              <w:t>Номер кузова и двигателя</w:t>
            </w:r>
          </w:p>
        </w:tc>
      </w:tr>
      <w:tr w:rsidR="001249BF" w:rsidRPr="00F80A19" w:rsidTr="00F80A19">
        <w:trPr>
          <w:trHeight w:val="714"/>
          <w:jc w:val="center"/>
        </w:trPr>
        <w:tc>
          <w:tcPr>
            <w:tcW w:w="4111" w:type="dxa"/>
            <w:shd w:val="clear" w:color="auto" w:fill="auto"/>
          </w:tcPr>
          <w:p w:rsidR="001249BF" w:rsidRPr="001249BF" w:rsidRDefault="001249BF" w:rsidP="001249BF">
            <w:r w:rsidRPr="001249BF">
              <w:t>Аукционная оценка,</w:t>
            </w:r>
          </w:p>
          <w:p w:rsidR="001249BF" w:rsidRPr="001249BF" w:rsidRDefault="001249BF" w:rsidP="001249BF">
            <w:r w:rsidRPr="001249BF">
              <w:t>пробег автомобиля</w:t>
            </w:r>
          </w:p>
        </w:tc>
        <w:tc>
          <w:tcPr>
            <w:tcW w:w="5260" w:type="dxa"/>
            <w:shd w:val="clear" w:color="auto" w:fill="auto"/>
          </w:tcPr>
          <w:p w:rsidR="001249BF" w:rsidRPr="00D46F91" w:rsidRDefault="006313A0" w:rsidP="00D53315">
            <w:pPr>
              <w:rPr>
                <w:b/>
                <w:lang w:val="en-US"/>
              </w:rPr>
            </w:pPr>
            <w:r>
              <w:rPr>
                <w:lang w:val="en-US"/>
              </w:rPr>
              <w:t>Аукционая оценка</w:t>
            </w:r>
          </w:p>
        </w:tc>
      </w:tr>
      <w:tr w:rsidR="001249BF" w:rsidRPr="00F80A19" w:rsidTr="00F80A19">
        <w:trPr>
          <w:trHeight w:val="714"/>
          <w:jc w:val="center"/>
        </w:trPr>
        <w:tc>
          <w:tcPr>
            <w:tcW w:w="4111" w:type="dxa"/>
            <w:shd w:val="clear" w:color="auto" w:fill="auto"/>
          </w:tcPr>
          <w:p w:rsidR="001249BF" w:rsidRPr="001249BF" w:rsidRDefault="001249BF" w:rsidP="00D53315">
            <w:r w:rsidRPr="001249BF">
              <w:t>Цвет</w:t>
            </w:r>
          </w:p>
        </w:tc>
        <w:tc>
          <w:tcPr>
            <w:tcW w:w="5260" w:type="dxa"/>
            <w:shd w:val="clear" w:color="auto" w:fill="auto"/>
          </w:tcPr>
          <w:p w:rsidR="001249BF" w:rsidRPr="00D46F91" w:rsidRDefault="006313A0" w:rsidP="00D53315">
            <w:pPr>
              <w:rPr>
                <w:b/>
                <w:lang w:val="en-US"/>
              </w:rPr>
            </w:pPr>
            <w:r>
              <w:rPr>
                <w:lang w:val="en-US"/>
              </w:rPr>
              <w:t>Белый</w:t>
            </w:r>
          </w:p>
        </w:tc>
      </w:tr>
      <w:tr w:rsidR="001249BF" w:rsidRPr="00F80A19" w:rsidTr="00F80A19">
        <w:trPr>
          <w:trHeight w:val="714"/>
          <w:jc w:val="center"/>
        </w:trPr>
        <w:tc>
          <w:tcPr>
            <w:tcW w:w="4111" w:type="dxa"/>
            <w:shd w:val="clear" w:color="auto" w:fill="auto"/>
          </w:tcPr>
          <w:p w:rsidR="001249BF" w:rsidRPr="001249BF" w:rsidRDefault="001249BF" w:rsidP="00D53315">
            <w:r>
              <w:t>Трансмиссия</w:t>
            </w:r>
          </w:p>
        </w:tc>
        <w:tc>
          <w:tcPr>
            <w:tcW w:w="5260" w:type="dxa"/>
            <w:shd w:val="clear" w:color="auto" w:fill="auto"/>
          </w:tcPr>
          <w:p w:rsidR="001249BF" w:rsidRPr="00D46F91" w:rsidRDefault="006313A0" w:rsidP="00D53315">
            <w:pPr>
              <w:rPr>
                <w:b/>
                <w:lang w:val="en-US"/>
              </w:rPr>
            </w:pPr>
            <w:r>
              <w:rPr>
                <w:lang w:val="en-US"/>
              </w:rPr>
              <w:t>Трансмиссия</w:t>
            </w:r>
          </w:p>
        </w:tc>
      </w:tr>
      <w:tr w:rsidR="001249BF" w:rsidRPr="00F80A19" w:rsidTr="00F80A19">
        <w:trPr>
          <w:trHeight w:val="714"/>
          <w:jc w:val="center"/>
        </w:trPr>
        <w:tc>
          <w:tcPr>
            <w:tcW w:w="4111" w:type="dxa"/>
            <w:shd w:val="clear" w:color="auto" w:fill="auto"/>
          </w:tcPr>
          <w:p w:rsidR="001249BF" w:rsidRPr="001249BF" w:rsidRDefault="001249BF" w:rsidP="00D53315">
            <w:r>
              <w:t>Комплектация</w:t>
            </w:r>
          </w:p>
        </w:tc>
        <w:tc>
          <w:tcPr>
            <w:tcW w:w="5260" w:type="dxa"/>
            <w:shd w:val="clear" w:color="auto" w:fill="auto"/>
          </w:tcPr>
          <w:p w:rsidR="001249BF" w:rsidRPr="00D46F91" w:rsidRDefault="006313A0" w:rsidP="00D53315">
            <w:pPr>
              <w:rPr>
                <w:lang w:val="en-US"/>
              </w:rPr>
            </w:pPr>
            <w:r>
              <w:rPr>
                <w:lang w:val="en-US"/>
              </w:rPr>
              <w:t>Комплектация</w:t>
            </w:r>
          </w:p>
        </w:tc>
      </w:tr>
      <w:tr w:rsidR="001249BF" w:rsidRPr="00F80A19" w:rsidTr="00F80A19">
        <w:trPr>
          <w:trHeight w:val="714"/>
          <w:jc w:val="center"/>
        </w:trPr>
        <w:tc>
          <w:tcPr>
            <w:tcW w:w="4111" w:type="dxa"/>
            <w:shd w:val="clear" w:color="auto" w:fill="auto"/>
          </w:tcPr>
          <w:p w:rsidR="001249BF" w:rsidRPr="001249BF" w:rsidRDefault="001249BF" w:rsidP="00D53315">
            <w:r>
              <w:t>Внешнее оснащение</w:t>
            </w:r>
          </w:p>
        </w:tc>
        <w:tc>
          <w:tcPr>
            <w:tcW w:w="5260" w:type="dxa"/>
            <w:shd w:val="clear" w:color="auto" w:fill="auto"/>
          </w:tcPr>
          <w:p w:rsidR="001249BF" w:rsidRPr="00D46F91" w:rsidRDefault="006313A0" w:rsidP="00D53315">
            <w:pPr>
              <w:rPr>
                <w:lang w:val="en-US"/>
              </w:rPr>
            </w:pPr>
            <w:r>
              <w:rPr>
                <w:lang w:val="en-US"/>
              </w:rPr>
              <w:t>Внешнее оснащение</w:t>
            </w:r>
          </w:p>
        </w:tc>
      </w:tr>
      <w:tr w:rsidR="001249BF" w:rsidRPr="00F80A19" w:rsidTr="00F80A19">
        <w:trPr>
          <w:trHeight w:val="714"/>
          <w:jc w:val="center"/>
        </w:trPr>
        <w:tc>
          <w:tcPr>
            <w:tcW w:w="4111" w:type="dxa"/>
            <w:shd w:val="clear" w:color="auto" w:fill="auto"/>
          </w:tcPr>
          <w:p w:rsidR="001249BF" w:rsidRPr="001249BF" w:rsidRDefault="001249BF" w:rsidP="00D53315">
            <w:r>
              <w:t>Внутреннее оснащение</w:t>
            </w:r>
          </w:p>
        </w:tc>
        <w:tc>
          <w:tcPr>
            <w:tcW w:w="5260" w:type="dxa"/>
            <w:shd w:val="clear" w:color="auto" w:fill="auto"/>
          </w:tcPr>
          <w:p w:rsidR="001249BF" w:rsidRPr="00D46F91" w:rsidRDefault="006313A0" w:rsidP="00D53315">
            <w:pPr>
              <w:rPr>
                <w:lang w:val="en-US"/>
              </w:rPr>
            </w:pPr>
            <w:r>
              <w:rPr>
                <w:lang w:val="en-US"/>
              </w:rPr>
              <w:t>Внутреннее оснащение</w:t>
            </w:r>
          </w:p>
        </w:tc>
      </w:tr>
      <w:tr w:rsidR="001249BF" w:rsidRPr="00F80A19" w:rsidTr="00F80A19">
        <w:trPr>
          <w:trHeight w:val="714"/>
          <w:jc w:val="center"/>
        </w:trPr>
        <w:tc>
          <w:tcPr>
            <w:tcW w:w="4111" w:type="dxa"/>
            <w:shd w:val="clear" w:color="auto" w:fill="auto"/>
          </w:tcPr>
          <w:p w:rsidR="001249BF" w:rsidRPr="001249BF" w:rsidRDefault="001249BF" w:rsidP="00D53315">
            <w:r>
              <w:t>Примерная стоимость в городе Владивостоке</w:t>
            </w:r>
          </w:p>
        </w:tc>
        <w:tc>
          <w:tcPr>
            <w:tcW w:w="5260" w:type="dxa"/>
            <w:shd w:val="clear" w:color="auto" w:fill="auto"/>
          </w:tcPr>
          <w:p w:rsidR="001249BF" w:rsidRPr="00D46F91" w:rsidRDefault="006313A0" w:rsidP="00D53315">
            <w:pPr>
              <w:rPr>
                <w:lang w:val="en-US"/>
              </w:rPr>
            </w:pPr>
            <w:r>
              <w:rPr>
                <w:lang w:val="en-US"/>
              </w:rPr>
              <w:t>Примерная стоимость в ВДК</w:t>
            </w:r>
          </w:p>
        </w:tc>
      </w:tr>
    </w:tbl>
    <w:p w:rsidR="006511CF" w:rsidRDefault="006511CF" w:rsidP="00A8048A">
      <w:pPr>
        <w:jc w:val="both"/>
        <w:rPr>
          <w:b/>
        </w:rPr>
      </w:pPr>
    </w:p>
    <w:p w:rsidR="006511CF" w:rsidRDefault="006511CF">
      <w:pPr>
        <w:rPr>
          <w:b/>
        </w:rPr>
      </w:pPr>
      <w:r>
        <w:rPr>
          <w:b/>
        </w:rPr>
        <w:br w:type="page"/>
      </w:r>
    </w:p>
    <w:p w:rsidR="00894280" w:rsidRDefault="00894280" w:rsidP="00A8048A">
      <w:pPr>
        <w:jc w:val="both"/>
        <w:rPr>
          <w:snapToGrid w:val="0"/>
        </w:rPr>
      </w:pPr>
    </w:p>
    <w:tbl>
      <w:tblPr>
        <w:tblW w:w="10336" w:type="dxa"/>
        <w:tblLook w:val="04A0"/>
      </w:tblPr>
      <w:tblGrid>
        <w:gridCol w:w="5183"/>
        <w:gridCol w:w="5153"/>
      </w:tblGrid>
      <w:tr w:rsidR="001249BF" w:rsidTr="00F80A19">
        <w:tc>
          <w:tcPr>
            <w:tcW w:w="5183" w:type="dxa"/>
            <w:shd w:val="clear" w:color="auto" w:fill="auto"/>
          </w:tcPr>
          <w:p w:rsidR="001249BF" w:rsidRDefault="002A1108" w:rsidP="00F80A19">
            <w:pPr>
              <w:tabs>
                <w:tab w:val="left" w:pos="7380"/>
              </w:tabs>
            </w:pPr>
            <w:r>
              <w:rPr>
                <w:noProof/>
              </w:rPr>
              <w:drawing>
                <wp:inline distT="0" distB="0" distL="0" distR="0">
                  <wp:extent cx="2706370" cy="600075"/>
                  <wp:effectExtent l="0" t="0" r="0" b="0"/>
                  <wp:docPr id="3" name="Рисунок 3" descr="Logo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777"/>
                          <pic:cNvPicPr>
                            <a:picLocks noChangeAspect="1" noChangeArrowheads="1"/>
                          </pic:cNvPicPr>
                        </pic:nvPicPr>
                        <pic:blipFill>
                          <a:blip r:embed="rId9" cstate="print"/>
                          <a:srcRect/>
                          <a:stretch>
                            <a:fillRect/>
                          </a:stretch>
                        </pic:blipFill>
                        <pic:spPr bwMode="auto">
                          <a:xfrm>
                            <a:off x="0" y="0"/>
                            <a:ext cx="2706370" cy="600075"/>
                          </a:xfrm>
                          <a:prstGeom prst="rect">
                            <a:avLst/>
                          </a:prstGeom>
                          <a:noFill/>
                          <a:ln w="9525">
                            <a:noFill/>
                            <a:miter lim="800000"/>
                            <a:headEnd/>
                            <a:tailEnd/>
                          </a:ln>
                        </pic:spPr>
                      </pic:pic>
                    </a:graphicData>
                  </a:graphic>
                </wp:inline>
              </w:drawing>
            </w:r>
          </w:p>
          <w:p w:rsidR="001249BF" w:rsidRDefault="001249BF" w:rsidP="00F80A19">
            <w:pPr>
              <w:tabs>
                <w:tab w:val="left" w:pos="7380"/>
              </w:tabs>
            </w:pPr>
          </w:p>
          <w:p w:rsidR="001249BF" w:rsidRDefault="001249BF" w:rsidP="00F80A19">
            <w:pPr>
              <w:tabs>
                <w:tab w:val="left" w:pos="7380"/>
              </w:tabs>
            </w:pPr>
          </w:p>
          <w:p w:rsidR="001249BF" w:rsidRDefault="001249BF" w:rsidP="00F80A19">
            <w:pPr>
              <w:tabs>
                <w:tab w:val="left" w:pos="7380"/>
              </w:tabs>
            </w:pPr>
          </w:p>
          <w:p w:rsidR="001249BF" w:rsidRDefault="001249BF" w:rsidP="00F80A19">
            <w:pPr>
              <w:tabs>
                <w:tab w:val="left" w:pos="7380"/>
              </w:tabs>
            </w:pPr>
          </w:p>
        </w:tc>
        <w:tc>
          <w:tcPr>
            <w:tcW w:w="5153" w:type="dxa"/>
            <w:shd w:val="clear" w:color="auto" w:fill="auto"/>
          </w:tcPr>
          <w:p w:rsidR="001249BF" w:rsidRPr="00F80A19" w:rsidRDefault="001249BF" w:rsidP="00F80A19">
            <w:pPr>
              <w:spacing w:line="0" w:lineRule="atLeast"/>
              <w:jc w:val="right"/>
              <w:rPr>
                <w:rFonts w:cs="Arial"/>
              </w:rPr>
            </w:pPr>
            <w:r w:rsidRPr="00F80A19">
              <w:rPr>
                <w:rFonts w:cs="Arial"/>
              </w:rPr>
              <w:t>Приложение 2</w:t>
            </w:r>
          </w:p>
          <w:p w:rsidR="001249BF" w:rsidRPr="00F80A19" w:rsidRDefault="001249BF" w:rsidP="00F80A19">
            <w:pPr>
              <w:spacing w:line="0" w:lineRule="atLeast"/>
              <w:jc w:val="right"/>
              <w:rPr>
                <w:rFonts w:cs="Arial"/>
              </w:rPr>
            </w:pPr>
            <w:r w:rsidRPr="00F80A19">
              <w:rPr>
                <w:rFonts w:cs="Arial"/>
              </w:rPr>
              <w:t xml:space="preserve">к Договору Заказа </w:t>
            </w:r>
            <w:r w:rsidR="005A1AFC" w:rsidRPr="00F80A19">
              <w:rPr>
                <w:rFonts w:cs="Arial"/>
              </w:rPr>
              <w:t>автомобиля №</w:t>
            </w:r>
            <w:r w:rsidRPr="00F80A19">
              <w:rPr>
                <w:rFonts w:cs="Arial"/>
              </w:rPr>
              <w:t xml:space="preserve"> 003 -2019</w:t>
            </w:r>
          </w:p>
          <w:p w:rsidR="001249BF" w:rsidRPr="00F80A19" w:rsidRDefault="001249BF" w:rsidP="00F80A19">
            <w:pPr>
              <w:tabs>
                <w:tab w:val="left" w:pos="800"/>
                <w:tab w:val="left" w:pos="100"/>
              </w:tabs>
              <w:spacing w:line="0" w:lineRule="atLeast"/>
              <w:jc w:val="right"/>
              <w:rPr>
                <w:rFonts w:cs="Arial"/>
              </w:rPr>
            </w:pPr>
            <w:r w:rsidRPr="00F80A19">
              <w:rPr>
                <w:rFonts w:cs="Arial"/>
              </w:rPr>
              <w:t>от «    » ___________2019г.</w:t>
            </w:r>
          </w:p>
          <w:p w:rsidR="001249BF" w:rsidRDefault="001249BF" w:rsidP="00F80A19">
            <w:pPr>
              <w:tabs>
                <w:tab w:val="left" w:pos="7380"/>
              </w:tabs>
            </w:pPr>
          </w:p>
        </w:tc>
      </w:tr>
    </w:tbl>
    <w:p w:rsidR="001249BF" w:rsidRDefault="001249BF" w:rsidP="001249BF">
      <w:pPr>
        <w:spacing w:line="200" w:lineRule="exact"/>
        <w:rPr>
          <w:rFonts w:cs="Arial"/>
          <w:i/>
          <w:sz w:val="19"/>
          <w:szCs w:val="20"/>
        </w:rPr>
      </w:pPr>
    </w:p>
    <w:p w:rsidR="001249BF" w:rsidRDefault="001249BF" w:rsidP="001249BF">
      <w:pPr>
        <w:spacing w:line="200" w:lineRule="exact"/>
        <w:jc w:val="center"/>
        <w:rPr>
          <w:rFonts w:cs="Arial"/>
          <w:i/>
          <w:sz w:val="19"/>
          <w:szCs w:val="20"/>
        </w:rPr>
      </w:pPr>
    </w:p>
    <w:p w:rsidR="001249BF" w:rsidRPr="00DD47F5" w:rsidRDefault="001249BF" w:rsidP="001249BF">
      <w:pPr>
        <w:spacing w:line="348" w:lineRule="exact"/>
        <w:jc w:val="center"/>
        <w:rPr>
          <w:rFonts w:cs="Arial"/>
        </w:rPr>
      </w:pPr>
      <w:r w:rsidRPr="00DD47F5">
        <w:rPr>
          <w:rFonts w:cs="Arial"/>
        </w:rPr>
        <w:t>Приложение № 2</w:t>
      </w:r>
    </w:p>
    <w:p w:rsidR="001249BF" w:rsidRDefault="001249BF" w:rsidP="001249BF">
      <w:pPr>
        <w:tabs>
          <w:tab w:val="left" w:pos="7240"/>
        </w:tabs>
        <w:spacing w:line="0" w:lineRule="atLeast"/>
        <w:ind w:left="40"/>
        <w:rPr>
          <w:rFonts w:cs="Arial"/>
        </w:rPr>
      </w:pPr>
      <w:r w:rsidRPr="001F0300">
        <w:rPr>
          <w:rFonts w:cs="Arial"/>
        </w:rPr>
        <w:t xml:space="preserve">  </w:t>
      </w:r>
      <w:r w:rsidRPr="00DD47F5">
        <w:rPr>
          <w:rFonts w:cs="Arial"/>
        </w:rPr>
        <w:t xml:space="preserve">В соответствии с условиями Договора заказа № </w:t>
      </w:r>
      <w:r>
        <w:rPr>
          <w:rFonts w:cs="Arial"/>
        </w:rPr>
        <w:t>________</w:t>
      </w:r>
      <w:r w:rsidRPr="00DD47F5">
        <w:rPr>
          <w:rFonts w:cs="Arial"/>
        </w:rPr>
        <w:t xml:space="preserve"> от </w:t>
      </w:r>
      <w:r w:rsidR="005A1AFC" w:rsidRPr="00DD47F5">
        <w:rPr>
          <w:rFonts w:cs="Arial"/>
        </w:rPr>
        <w:t>«</w:t>
      </w:r>
      <w:r w:rsidR="005A1AFC" w:rsidRPr="001F0300">
        <w:rPr>
          <w:rFonts w:cs="Arial"/>
        </w:rPr>
        <w:t xml:space="preserve"> </w:t>
      </w:r>
      <w:r w:rsidRPr="001F0300">
        <w:rPr>
          <w:rFonts w:cs="Arial"/>
        </w:rPr>
        <w:t xml:space="preserve"> </w:t>
      </w:r>
      <w:r w:rsidRPr="00DD47F5">
        <w:rPr>
          <w:rFonts w:cs="Arial"/>
        </w:rPr>
        <w:t xml:space="preserve">» </w:t>
      </w:r>
      <w:r>
        <w:rPr>
          <w:rFonts w:cs="Arial"/>
        </w:rPr>
        <w:t xml:space="preserve">октября </w:t>
      </w:r>
      <w:r w:rsidRPr="00DD47F5">
        <w:rPr>
          <w:rFonts w:cs="Arial"/>
        </w:rPr>
        <w:t>201</w:t>
      </w:r>
      <w:r>
        <w:rPr>
          <w:rFonts w:cs="Arial"/>
        </w:rPr>
        <w:t>9</w:t>
      </w:r>
      <w:r w:rsidRPr="00DD47F5">
        <w:rPr>
          <w:rFonts w:cs="Arial"/>
        </w:rPr>
        <w:t xml:space="preserve"> г. Поставщик обязуется доставить Заказчику автомобиль со следующими характеристиками:</w:t>
      </w:r>
    </w:p>
    <w:p w:rsidR="001249BF" w:rsidRPr="00DD47F5" w:rsidRDefault="001249BF" w:rsidP="001249BF">
      <w:pPr>
        <w:tabs>
          <w:tab w:val="left" w:pos="7240"/>
        </w:tabs>
        <w:spacing w:line="0" w:lineRule="atLeast"/>
        <w:ind w:left="40"/>
        <w:rPr>
          <w:rFonts w:cs="Arial"/>
        </w:rPr>
      </w:pPr>
    </w:p>
    <w:p w:rsidR="001249BF" w:rsidRDefault="001249BF" w:rsidP="001249BF">
      <w:pPr>
        <w:spacing w:line="200" w:lineRule="exact"/>
        <w:jc w:val="center"/>
        <w:rPr>
          <w:rFonts w:cs="Arial"/>
          <w:sz w:val="19"/>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9"/>
        <w:gridCol w:w="7192"/>
      </w:tblGrid>
      <w:tr w:rsidR="001249BF" w:rsidTr="00F80A19">
        <w:tc>
          <w:tcPr>
            <w:tcW w:w="10421" w:type="dxa"/>
            <w:gridSpan w:val="2"/>
            <w:shd w:val="clear" w:color="auto" w:fill="auto"/>
          </w:tcPr>
          <w:p w:rsidR="001249BF" w:rsidRPr="00F80A19" w:rsidRDefault="001249BF" w:rsidP="00F80A19">
            <w:pPr>
              <w:spacing w:line="200" w:lineRule="exact"/>
              <w:jc w:val="center"/>
              <w:rPr>
                <w:rFonts w:cs="Arial"/>
                <w:sz w:val="19"/>
                <w:szCs w:val="20"/>
              </w:rPr>
            </w:pPr>
          </w:p>
          <w:p w:rsidR="001249BF" w:rsidRPr="00F80A19" w:rsidRDefault="001249BF" w:rsidP="00F80A19">
            <w:pPr>
              <w:spacing w:line="200" w:lineRule="exact"/>
              <w:jc w:val="center"/>
              <w:rPr>
                <w:rFonts w:cs="Arial"/>
              </w:rPr>
            </w:pPr>
            <w:r w:rsidRPr="00F80A19">
              <w:rPr>
                <w:rFonts w:cs="Arial"/>
              </w:rPr>
              <w:t>Окончательные характеристики</w:t>
            </w:r>
          </w:p>
          <w:p w:rsidR="001249BF" w:rsidRPr="00F80A19" w:rsidRDefault="001249BF" w:rsidP="00F80A19">
            <w:pPr>
              <w:spacing w:line="200" w:lineRule="exact"/>
              <w:jc w:val="center"/>
              <w:rPr>
                <w:rFonts w:cs="Arial"/>
                <w:sz w:val="19"/>
                <w:szCs w:val="20"/>
              </w:rPr>
            </w:pPr>
          </w:p>
        </w:tc>
      </w:tr>
      <w:tr w:rsidR="001249BF" w:rsidTr="00F80A19">
        <w:tc>
          <w:tcPr>
            <w:tcW w:w="3227" w:type="dxa"/>
            <w:shd w:val="clear" w:color="auto" w:fill="auto"/>
          </w:tcPr>
          <w:p w:rsidR="001249BF" w:rsidRPr="00DD47F5" w:rsidRDefault="001249BF" w:rsidP="00F80A19">
            <w:pPr>
              <w:spacing w:line="0" w:lineRule="atLeast"/>
            </w:pPr>
          </w:p>
          <w:p w:rsidR="001249BF" w:rsidRPr="00DD47F5" w:rsidRDefault="001249BF" w:rsidP="00F80A19">
            <w:pPr>
              <w:spacing w:line="0" w:lineRule="atLeast"/>
            </w:pPr>
            <w:r w:rsidRPr="00DD47F5">
              <w:t>Марка, модель, год выпуска</w:t>
            </w:r>
          </w:p>
          <w:p w:rsidR="001249BF" w:rsidRPr="00DD47F5" w:rsidRDefault="001249BF" w:rsidP="00F80A19">
            <w:pPr>
              <w:spacing w:line="0" w:lineRule="atLeast"/>
            </w:pPr>
            <w:r w:rsidRPr="00DD47F5">
              <w:t>Автомобиля</w:t>
            </w:r>
          </w:p>
          <w:p w:rsidR="001249BF" w:rsidRPr="00F80A19" w:rsidRDefault="001249BF" w:rsidP="00F80A19">
            <w:pPr>
              <w:spacing w:line="200" w:lineRule="exact"/>
              <w:jc w:val="center"/>
              <w:rPr>
                <w:rFonts w:cs="Arial"/>
              </w:rPr>
            </w:pPr>
          </w:p>
        </w:tc>
        <w:tc>
          <w:tcPr>
            <w:tcW w:w="7194" w:type="dxa"/>
            <w:shd w:val="clear" w:color="auto" w:fill="auto"/>
          </w:tcPr>
          <w:p w:rsidR="001249BF" w:rsidRPr="00F80A19" w:rsidRDefault="001249BF" w:rsidP="00F80A19">
            <w:pPr>
              <w:spacing w:line="200" w:lineRule="exact"/>
              <w:jc w:val="center"/>
              <w:rPr>
                <w:rFonts w:cs="Arial"/>
                <w:sz w:val="19"/>
                <w:szCs w:val="20"/>
              </w:rPr>
            </w:pPr>
          </w:p>
          <w:p w:rsidR="001249BF" w:rsidRPr="00F80A19" w:rsidRDefault="006313A0" w:rsidP="00F80A19">
            <w:pPr>
              <w:rPr>
                <w:rFonts w:cs="Arial"/>
                <w:sz w:val="19"/>
                <w:szCs w:val="20"/>
              </w:rPr>
            </w:pPr>
            <w:r>
              <w:rPr>
                <w:lang w:val="en-US"/>
              </w:rPr>
              <w:t>Марка, модель, год выпуска</w:t>
            </w:r>
          </w:p>
          <w:p w:rsidR="001249BF" w:rsidRPr="00F80A19" w:rsidRDefault="001249BF" w:rsidP="00F80A19">
            <w:pPr>
              <w:rPr>
                <w:rFonts w:cs="Arial"/>
                <w:sz w:val="19"/>
                <w:szCs w:val="20"/>
              </w:rPr>
            </w:pPr>
            <w:r w:rsidRPr="00F80A19">
              <w:rPr>
                <w:rFonts w:cs="Arial"/>
              </w:rPr>
              <w:t xml:space="preserve">   </w:t>
            </w:r>
          </w:p>
        </w:tc>
      </w:tr>
      <w:tr w:rsidR="001249BF" w:rsidTr="00F80A19">
        <w:tc>
          <w:tcPr>
            <w:tcW w:w="3227" w:type="dxa"/>
            <w:shd w:val="clear" w:color="auto" w:fill="auto"/>
          </w:tcPr>
          <w:p w:rsidR="001249BF" w:rsidRPr="00DD47F5" w:rsidRDefault="001249BF" w:rsidP="00F80A19">
            <w:pPr>
              <w:spacing w:line="0" w:lineRule="atLeast"/>
            </w:pPr>
          </w:p>
          <w:p w:rsidR="001249BF" w:rsidRPr="00DD47F5" w:rsidRDefault="001249BF" w:rsidP="00F80A19">
            <w:pPr>
              <w:spacing w:line="0" w:lineRule="atLeast"/>
            </w:pPr>
            <w:r w:rsidRPr="00DD47F5">
              <w:t>№ кузова</w:t>
            </w:r>
          </w:p>
          <w:p w:rsidR="001249BF" w:rsidRPr="00DD47F5" w:rsidRDefault="001249BF" w:rsidP="00F80A19">
            <w:pPr>
              <w:spacing w:line="200" w:lineRule="exact"/>
            </w:pPr>
            <w:r w:rsidRPr="00DD47F5">
              <w:t>Модель двигателя</w:t>
            </w:r>
          </w:p>
          <w:p w:rsidR="001249BF" w:rsidRPr="00F80A19" w:rsidRDefault="001249BF" w:rsidP="00F80A19">
            <w:pPr>
              <w:spacing w:line="200" w:lineRule="exact"/>
              <w:rPr>
                <w:rFonts w:cs="Arial"/>
              </w:rPr>
            </w:pPr>
          </w:p>
        </w:tc>
        <w:tc>
          <w:tcPr>
            <w:tcW w:w="7194" w:type="dxa"/>
            <w:shd w:val="clear" w:color="auto" w:fill="auto"/>
          </w:tcPr>
          <w:p w:rsidR="001249BF" w:rsidRPr="00F80A19" w:rsidRDefault="001249BF" w:rsidP="00F80A19">
            <w:pPr>
              <w:spacing w:line="200" w:lineRule="exact"/>
              <w:jc w:val="center"/>
              <w:rPr>
                <w:rFonts w:cs="Arial"/>
                <w:sz w:val="19"/>
                <w:szCs w:val="20"/>
              </w:rPr>
            </w:pPr>
          </w:p>
          <w:p w:rsidR="001249BF" w:rsidRPr="00F80A19" w:rsidRDefault="006313A0" w:rsidP="00F80A19">
            <w:pPr>
              <w:rPr>
                <w:rFonts w:cs="Arial"/>
                <w:sz w:val="19"/>
                <w:szCs w:val="20"/>
              </w:rPr>
            </w:pPr>
            <w:r>
              <w:rPr>
                <w:lang w:val="en-US"/>
              </w:rPr>
              <w:t>Номер кузова и двигателя</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 Лота, наименование аукциона</w:t>
            </w:r>
          </w:p>
          <w:p w:rsidR="001249BF" w:rsidRPr="00F80A19" w:rsidRDefault="001249BF" w:rsidP="00F80A19">
            <w:pPr>
              <w:spacing w:line="200" w:lineRule="exact"/>
              <w:rPr>
                <w:rFonts w:cs="Arial"/>
              </w:rPr>
            </w:pPr>
            <w:r w:rsidRPr="00F80A19">
              <w:rPr>
                <w:rFonts w:cs="Arial"/>
              </w:rPr>
              <w:t>дата проведения торгов</w:t>
            </w:r>
          </w:p>
          <w:p w:rsidR="001249BF" w:rsidRPr="00F80A19" w:rsidRDefault="001249BF" w:rsidP="00F80A19">
            <w:pPr>
              <w:spacing w:line="200" w:lineRule="exact"/>
              <w:rPr>
                <w:rFonts w:cs="Arial"/>
              </w:rPr>
            </w:pPr>
          </w:p>
        </w:tc>
        <w:tc>
          <w:tcPr>
            <w:tcW w:w="7194" w:type="dxa"/>
            <w:shd w:val="clear" w:color="auto" w:fill="auto"/>
          </w:tcPr>
          <w:p w:rsidR="001249BF" w:rsidRPr="00FC7D14" w:rsidRDefault="001249BF" w:rsidP="00D46F91">
            <w:pPr>
              <w:spacing w:line="200" w:lineRule="exact"/>
              <w:rPr>
                <w:rFonts w:cs="Arial"/>
                <w:sz w:val="19"/>
                <w:szCs w:val="20"/>
              </w:rPr>
            </w:pPr>
          </w:p>
          <w:p w:rsidR="00D46F91" w:rsidRPr="00D46F91" w:rsidRDefault="006313A0" w:rsidP="00D46F91">
            <w:pPr>
              <w:spacing w:line="200" w:lineRule="exact"/>
              <w:rPr>
                <w:rFonts w:cs="Arial"/>
                <w:sz w:val="19"/>
                <w:szCs w:val="20"/>
                <w:lang w:val="en-US"/>
              </w:rPr>
            </w:pPr>
            <w:r>
              <w:rPr>
                <w:lang w:val="en-US"/>
              </w:rPr>
              <w:t>Номер лота</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Аукционная оценка, дата торгов</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B020A2">
            <w:pPr>
              <w:spacing w:line="200" w:lineRule="exact"/>
              <w:rPr>
                <w:rFonts w:cs="Arial"/>
                <w:sz w:val="19"/>
                <w:szCs w:val="20"/>
                <w:lang w:val="en-US"/>
              </w:rPr>
            </w:pPr>
            <w:r>
              <w:rPr>
                <w:lang w:val="en-US"/>
              </w:rPr>
              <w:t>Аукционная оценка, дата торгов</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Цвет</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Белый</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Трансмиссия</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Трансмиссия</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Комплектация</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Комплектация</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Внешнее оснащение</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Внешнее оснащение</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Внутреннее оснащение</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Внутреннее оснащение</w:t>
            </w:r>
          </w:p>
        </w:tc>
      </w:tr>
      <w:tr w:rsidR="001249BF" w:rsidTr="00F80A19">
        <w:tc>
          <w:tcPr>
            <w:tcW w:w="3227" w:type="dxa"/>
            <w:shd w:val="clear" w:color="auto" w:fill="auto"/>
          </w:tcPr>
          <w:p w:rsidR="001249BF" w:rsidRPr="00F80A19" w:rsidRDefault="001249BF" w:rsidP="00F80A19">
            <w:pPr>
              <w:spacing w:line="200" w:lineRule="exact"/>
              <w:rPr>
                <w:rFonts w:cs="Arial"/>
                <w:sz w:val="19"/>
                <w:szCs w:val="20"/>
              </w:rPr>
            </w:pPr>
          </w:p>
          <w:p w:rsidR="001249BF" w:rsidRPr="005F6DC6" w:rsidRDefault="001249BF" w:rsidP="00F80A19">
            <w:pPr>
              <w:spacing w:line="200" w:lineRule="exact"/>
              <w:rPr>
                <w:rFonts w:cs="Arial"/>
                <w:lang w:val="en-US"/>
              </w:rPr>
            </w:pPr>
            <w:r w:rsidRPr="00F80A19">
              <w:rPr>
                <w:rFonts w:cs="Arial"/>
              </w:rPr>
              <w:t>Этапы оплаты</w:t>
            </w:r>
          </w:p>
          <w:p w:rsidR="001249BF" w:rsidRPr="00F80A19" w:rsidRDefault="001249BF" w:rsidP="00F80A19">
            <w:pPr>
              <w:spacing w:line="200" w:lineRule="exact"/>
              <w:rPr>
                <w:rFonts w:cs="Arial"/>
                <w:sz w:val="19"/>
                <w:szCs w:val="20"/>
              </w:rPr>
            </w:pPr>
          </w:p>
        </w:tc>
        <w:tc>
          <w:tcPr>
            <w:tcW w:w="7194" w:type="dxa"/>
            <w:shd w:val="clear" w:color="auto" w:fill="auto"/>
          </w:tcPr>
          <w:p w:rsidR="001249BF" w:rsidRPr="00F80A19" w:rsidRDefault="001249BF" w:rsidP="00F80A19">
            <w:pPr>
              <w:spacing w:line="0" w:lineRule="atLeast"/>
              <w:jc w:val="both"/>
              <w:rPr>
                <w:rFonts w:ascii="Verdana" w:eastAsia="Verdana" w:hAnsi="Verdana"/>
              </w:rPr>
            </w:pPr>
            <w:r w:rsidRPr="00F80A19">
              <w:rPr>
                <w:rFonts w:ascii="Verdana" w:eastAsia="Verdana" w:hAnsi="Verdana"/>
              </w:rPr>
              <w:t>Первый взнос (руб.) – 30.000</w:t>
            </w:r>
          </w:p>
          <w:p w:rsidR="001249BF" w:rsidRPr="00F80A19" w:rsidRDefault="001249BF" w:rsidP="00F80A19">
            <w:pPr>
              <w:spacing w:line="0" w:lineRule="atLeast"/>
              <w:jc w:val="both"/>
              <w:rPr>
                <w:rFonts w:ascii="Verdana" w:eastAsia="Verdana" w:hAnsi="Verdana"/>
              </w:rPr>
            </w:pPr>
            <w:r w:rsidRPr="00F80A19">
              <w:rPr>
                <w:rFonts w:ascii="Verdana" w:eastAsia="Verdana" w:hAnsi="Verdana"/>
              </w:rPr>
              <w:t xml:space="preserve">Второй взнос (руб.) – </w:t>
            </w:r>
          </w:p>
          <w:p w:rsidR="001249BF" w:rsidRPr="00F80A19" w:rsidRDefault="001249BF" w:rsidP="00F80A19">
            <w:pPr>
              <w:spacing w:line="0" w:lineRule="atLeast"/>
              <w:jc w:val="both"/>
              <w:rPr>
                <w:rFonts w:ascii="Verdana" w:eastAsia="Verdana" w:hAnsi="Verdana"/>
              </w:rPr>
            </w:pPr>
            <w:r w:rsidRPr="00F80A19">
              <w:rPr>
                <w:rFonts w:ascii="Verdana" w:eastAsia="Verdana" w:hAnsi="Verdana"/>
              </w:rPr>
              <w:t xml:space="preserve">Третий взнос (руб.) – </w:t>
            </w:r>
          </w:p>
          <w:p w:rsidR="001249BF" w:rsidRPr="00F80A19" w:rsidRDefault="001249BF" w:rsidP="00F80A19">
            <w:pPr>
              <w:spacing w:line="200" w:lineRule="exact"/>
              <w:rPr>
                <w:rFonts w:cs="Arial"/>
                <w:sz w:val="19"/>
                <w:szCs w:val="20"/>
              </w:rPr>
            </w:pPr>
          </w:p>
        </w:tc>
      </w:tr>
      <w:tr w:rsidR="001249BF" w:rsidTr="00F80A19">
        <w:trPr>
          <w:trHeight w:val="820"/>
        </w:trPr>
        <w:tc>
          <w:tcPr>
            <w:tcW w:w="3230" w:type="dxa"/>
            <w:shd w:val="clear" w:color="auto" w:fill="auto"/>
          </w:tcPr>
          <w:p w:rsidR="001249BF" w:rsidRPr="00F80A19" w:rsidRDefault="001249BF" w:rsidP="00F80A19">
            <w:pPr>
              <w:spacing w:line="200" w:lineRule="exact"/>
              <w:rPr>
                <w:rFonts w:cs="Arial"/>
                <w:sz w:val="19"/>
                <w:szCs w:val="20"/>
              </w:rPr>
            </w:pPr>
          </w:p>
          <w:p w:rsidR="001249BF" w:rsidRPr="00F80A19" w:rsidRDefault="001249BF" w:rsidP="00F80A19">
            <w:pPr>
              <w:spacing w:line="200" w:lineRule="exact"/>
              <w:rPr>
                <w:rFonts w:cs="Arial"/>
              </w:rPr>
            </w:pPr>
            <w:r w:rsidRPr="00F80A19">
              <w:rPr>
                <w:rFonts w:cs="Arial"/>
              </w:rPr>
              <w:t>Ориентировочная стоимость в городе Владивосток</w:t>
            </w:r>
          </w:p>
          <w:p w:rsidR="001249BF" w:rsidRPr="00F80A19" w:rsidRDefault="001249BF" w:rsidP="00F80A19">
            <w:pPr>
              <w:spacing w:line="200" w:lineRule="exact"/>
              <w:rPr>
                <w:rFonts w:cs="Arial"/>
                <w:sz w:val="19"/>
                <w:szCs w:val="20"/>
              </w:rPr>
            </w:pPr>
          </w:p>
          <w:p w:rsidR="001249BF" w:rsidRPr="00F80A19" w:rsidRDefault="001249BF" w:rsidP="00F80A19">
            <w:pPr>
              <w:spacing w:line="200" w:lineRule="exact"/>
              <w:jc w:val="center"/>
              <w:rPr>
                <w:rFonts w:cs="Arial"/>
                <w:sz w:val="19"/>
                <w:szCs w:val="20"/>
              </w:rPr>
            </w:pPr>
          </w:p>
        </w:tc>
        <w:tc>
          <w:tcPr>
            <w:tcW w:w="7191" w:type="dxa"/>
            <w:shd w:val="clear" w:color="auto" w:fill="auto"/>
          </w:tcPr>
          <w:p w:rsidR="001249BF" w:rsidRPr="00F80A19" w:rsidRDefault="001249BF" w:rsidP="00F80A19">
            <w:pPr>
              <w:rPr>
                <w:rFonts w:cs="Arial"/>
                <w:sz w:val="19"/>
                <w:szCs w:val="20"/>
              </w:rPr>
            </w:pPr>
          </w:p>
          <w:p w:rsidR="001249BF" w:rsidRPr="00D46F91" w:rsidRDefault="006313A0" w:rsidP="00D46F91">
            <w:pPr>
              <w:spacing w:line="200" w:lineRule="exact"/>
              <w:rPr>
                <w:rFonts w:cs="Arial"/>
                <w:sz w:val="19"/>
                <w:szCs w:val="20"/>
                <w:lang w:val="en-US"/>
              </w:rPr>
            </w:pPr>
            <w:r>
              <w:rPr>
                <w:lang w:val="en-US"/>
              </w:rPr>
              <w:t>Примерная стоимость в ВДК</w:t>
            </w:r>
          </w:p>
        </w:tc>
      </w:tr>
    </w:tbl>
    <w:p w:rsidR="001249BF" w:rsidRDefault="001249BF" w:rsidP="001249BF">
      <w:pPr>
        <w:spacing w:line="200" w:lineRule="exact"/>
        <w:jc w:val="center"/>
        <w:rPr>
          <w:rFonts w:cs="Arial"/>
          <w:sz w:val="19"/>
          <w:szCs w:val="20"/>
        </w:rPr>
      </w:pPr>
    </w:p>
    <w:p w:rsidR="001249BF" w:rsidRDefault="001249BF" w:rsidP="00A8048A">
      <w:pPr>
        <w:jc w:val="both"/>
      </w:pPr>
    </w:p>
    <w:tbl>
      <w:tblPr>
        <w:tblW w:w="15888" w:type="dxa"/>
        <w:tblInd w:w="80" w:type="dxa"/>
        <w:tblLayout w:type="fixed"/>
        <w:tblCellMar>
          <w:left w:w="0" w:type="dxa"/>
          <w:right w:w="0" w:type="dxa"/>
        </w:tblCellMar>
        <w:tblLook w:val="0000"/>
      </w:tblPr>
      <w:tblGrid>
        <w:gridCol w:w="10268"/>
        <w:gridCol w:w="3320"/>
        <w:gridCol w:w="1000"/>
        <w:gridCol w:w="1300"/>
      </w:tblGrid>
      <w:tr w:rsidR="001249BF" w:rsidRPr="00415F71" w:rsidTr="00F80A19">
        <w:trPr>
          <w:trHeight w:val="230"/>
        </w:trPr>
        <w:tc>
          <w:tcPr>
            <w:tcW w:w="10268" w:type="dxa"/>
            <w:shd w:val="clear" w:color="auto" w:fill="auto"/>
            <w:vAlign w:val="bottom"/>
          </w:tcPr>
          <w:p w:rsidR="004E3E16" w:rsidRDefault="004E3E16" w:rsidP="00F80A19">
            <w:pPr>
              <w:spacing w:line="0" w:lineRule="atLeast"/>
              <w:jc w:val="center"/>
              <w:rPr>
                <w:rFonts w:cs="Arial"/>
              </w:rPr>
            </w:pPr>
          </w:p>
          <w:p w:rsidR="004E3E16" w:rsidRDefault="004E3E16" w:rsidP="00F80A19">
            <w:pPr>
              <w:spacing w:line="0" w:lineRule="atLeast"/>
              <w:jc w:val="center"/>
              <w:rPr>
                <w:rFonts w:cs="Arial"/>
              </w:rPr>
            </w:pPr>
          </w:p>
          <w:p w:rsidR="001249BF" w:rsidRDefault="001249BF" w:rsidP="00F80A19">
            <w:pPr>
              <w:spacing w:line="0" w:lineRule="atLeast"/>
              <w:jc w:val="center"/>
              <w:rPr>
                <w:rFonts w:cs="Arial"/>
              </w:rPr>
            </w:pPr>
            <w:r>
              <w:rPr>
                <w:rFonts w:cs="Arial"/>
              </w:rPr>
              <w:t>Акт приема-передачи</w:t>
            </w:r>
          </w:p>
          <w:p w:rsidR="001249BF" w:rsidRDefault="001249BF" w:rsidP="00F80A19">
            <w:pPr>
              <w:spacing w:line="0" w:lineRule="atLeast"/>
              <w:jc w:val="center"/>
              <w:rPr>
                <w:rFonts w:cs="Arial"/>
              </w:rPr>
            </w:pPr>
          </w:p>
          <w:p w:rsidR="001249BF" w:rsidRPr="00415F71" w:rsidRDefault="001249BF" w:rsidP="00F80A19">
            <w:pPr>
              <w:spacing w:line="0" w:lineRule="atLeast"/>
              <w:jc w:val="center"/>
              <w:rPr>
                <w:rFonts w:cs="Arial"/>
              </w:rPr>
            </w:pPr>
          </w:p>
        </w:tc>
        <w:tc>
          <w:tcPr>
            <w:tcW w:w="3320" w:type="dxa"/>
            <w:shd w:val="clear" w:color="auto" w:fill="auto"/>
            <w:vAlign w:val="bottom"/>
          </w:tcPr>
          <w:p w:rsidR="001249BF" w:rsidRDefault="001249BF" w:rsidP="00F80A19">
            <w:pPr>
              <w:spacing w:line="0" w:lineRule="atLeast"/>
              <w:jc w:val="center"/>
              <w:rPr>
                <w:rFonts w:cs="Arial"/>
                <w:w w:val="99"/>
              </w:rPr>
            </w:pPr>
            <w:r>
              <w:rPr>
                <w:rFonts w:cs="Arial"/>
                <w:w w:val="99"/>
              </w:rPr>
              <w:t xml:space="preserve">                Акт приема-передачи</w:t>
            </w:r>
          </w:p>
          <w:p w:rsidR="001249BF" w:rsidRPr="00415F71" w:rsidRDefault="001249BF" w:rsidP="00F80A19">
            <w:pPr>
              <w:spacing w:line="0" w:lineRule="atLeast"/>
              <w:jc w:val="center"/>
              <w:rPr>
                <w:rFonts w:cs="Arial"/>
                <w:w w:val="99"/>
              </w:rPr>
            </w:pPr>
          </w:p>
        </w:tc>
        <w:tc>
          <w:tcPr>
            <w:tcW w:w="1000" w:type="dxa"/>
            <w:shd w:val="clear" w:color="auto" w:fill="auto"/>
            <w:vAlign w:val="bottom"/>
          </w:tcPr>
          <w:p w:rsidR="001249BF" w:rsidRPr="00415F71" w:rsidRDefault="001249BF" w:rsidP="00F80A19">
            <w:pPr>
              <w:spacing w:line="0" w:lineRule="atLeast"/>
              <w:rPr>
                <w:rFonts w:cs="Arial"/>
              </w:rPr>
            </w:pPr>
          </w:p>
        </w:tc>
        <w:tc>
          <w:tcPr>
            <w:tcW w:w="1300" w:type="dxa"/>
            <w:shd w:val="clear" w:color="auto" w:fill="auto"/>
            <w:vAlign w:val="bottom"/>
          </w:tcPr>
          <w:p w:rsidR="001249BF" w:rsidRPr="00415F71" w:rsidRDefault="001249BF" w:rsidP="00F80A19">
            <w:pPr>
              <w:spacing w:line="0" w:lineRule="atLeast"/>
              <w:rPr>
                <w:rFonts w:cs="Arial"/>
              </w:rPr>
            </w:pPr>
          </w:p>
        </w:tc>
      </w:tr>
      <w:tr w:rsidR="001249BF" w:rsidRPr="00415F71" w:rsidTr="00F80A19">
        <w:trPr>
          <w:trHeight w:val="230"/>
        </w:trPr>
        <w:tc>
          <w:tcPr>
            <w:tcW w:w="10268" w:type="dxa"/>
            <w:shd w:val="clear" w:color="auto" w:fill="auto"/>
            <w:vAlign w:val="bottom"/>
          </w:tcPr>
          <w:p w:rsidR="001249BF" w:rsidRPr="00415F71" w:rsidRDefault="001249BF" w:rsidP="00F80A19">
            <w:pPr>
              <w:spacing w:line="0" w:lineRule="atLeast"/>
              <w:jc w:val="right"/>
              <w:rPr>
                <w:rFonts w:cs="Arial"/>
              </w:rPr>
            </w:pPr>
            <w:r>
              <w:rPr>
                <w:rFonts w:cs="Arial"/>
              </w:rPr>
              <w:t xml:space="preserve">г. Владивосток                                                                                            </w:t>
            </w:r>
            <w:r w:rsidR="00894280">
              <w:rPr>
                <w:rFonts w:cs="Arial"/>
              </w:rPr>
              <w:t xml:space="preserve">                         « </w:t>
            </w:r>
            <w:r>
              <w:rPr>
                <w:rFonts w:cs="Arial"/>
              </w:rPr>
              <w:t>» 2019 г.</w:t>
            </w:r>
          </w:p>
        </w:tc>
        <w:tc>
          <w:tcPr>
            <w:tcW w:w="3320" w:type="dxa"/>
            <w:shd w:val="clear" w:color="auto" w:fill="auto"/>
            <w:vAlign w:val="bottom"/>
          </w:tcPr>
          <w:p w:rsidR="001249BF" w:rsidRPr="00415F71" w:rsidRDefault="001249BF" w:rsidP="00F80A19">
            <w:pPr>
              <w:spacing w:line="0" w:lineRule="atLeast"/>
              <w:rPr>
                <w:rFonts w:cs="Arial"/>
                <w:w w:val="98"/>
              </w:rPr>
            </w:pPr>
          </w:p>
        </w:tc>
        <w:tc>
          <w:tcPr>
            <w:tcW w:w="1000" w:type="dxa"/>
            <w:shd w:val="clear" w:color="auto" w:fill="auto"/>
            <w:vAlign w:val="bottom"/>
          </w:tcPr>
          <w:p w:rsidR="001249BF" w:rsidRPr="00415F71" w:rsidRDefault="001249BF" w:rsidP="00F80A19">
            <w:pPr>
              <w:spacing w:line="0" w:lineRule="atLeast"/>
              <w:rPr>
                <w:rFonts w:cs="Arial"/>
              </w:rPr>
            </w:pPr>
          </w:p>
        </w:tc>
        <w:tc>
          <w:tcPr>
            <w:tcW w:w="1300" w:type="dxa"/>
            <w:shd w:val="clear" w:color="auto" w:fill="auto"/>
            <w:vAlign w:val="bottom"/>
          </w:tcPr>
          <w:p w:rsidR="001249BF" w:rsidRPr="00415F71" w:rsidRDefault="001249BF" w:rsidP="00F80A19">
            <w:pPr>
              <w:spacing w:line="0" w:lineRule="atLeast"/>
              <w:rPr>
                <w:rFonts w:cs="Arial"/>
              </w:rPr>
            </w:pPr>
          </w:p>
        </w:tc>
      </w:tr>
      <w:tr w:rsidR="001249BF" w:rsidRPr="00415F71" w:rsidTr="00F80A19">
        <w:trPr>
          <w:trHeight w:val="228"/>
        </w:trPr>
        <w:tc>
          <w:tcPr>
            <w:tcW w:w="10268" w:type="dxa"/>
            <w:shd w:val="clear" w:color="auto" w:fill="auto"/>
            <w:vAlign w:val="bottom"/>
          </w:tcPr>
          <w:p w:rsidR="001249BF" w:rsidRPr="00415F71" w:rsidRDefault="001249BF" w:rsidP="00F80A19">
            <w:pPr>
              <w:spacing w:line="228" w:lineRule="exact"/>
              <w:rPr>
                <w:rFonts w:cs="Arial"/>
              </w:rPr>
            </w:pPr>
          </w:p>
        </w:tc>
        <w:tc>
          <w:tcPr>
            <w:tcW w:w="3320" w:type="dxa"/>
            <w:shd w:val="clear" w:color="auto" w:fill="auto"/>
            <w:vAlign w:val="bottom"/>
          </w:tcPr>
          <w:p w:rsidR="001249BF" w:rsidRPr="00415F71" w:rsidRDefault="001249BF" w:rsidP="00F80A19">
            <w:pPr>
              <w:spacing w:line="228" w:lineRule="exact"/>
              <w:ind w:right="120"/>
              <w:rPr>
                <w:rFonts w:cs="Arial"/>
              </w:rPr>
            </w:pPr>
          </w:p>
        </w:tc>
        <w:tc>
          <w:tcPr>
            <w:tcW w:w="1000" w:type="dxa"/>
            <w:shd w:val="clear" w:color="auto" w:fill="auto"/>
            <w:vAlign w:val="bottom"/>
          </w:tcPr>
          <w:p w:rsidR="001249BF" w:rsidRPr="00415F71" w:rsidRDefault="001249BF" w:rsidP="00F80A19">
            <w:pPr>
              <w:spacing w:line="228" w:lineRule="exact"/>
              <w:ind w:right="580"/>
              <w:rPr>
                <w:rFonts w:cs="Arial"/>
              </w:rPr>
            </w:pPr>
          </w:p>
        </w:tc>
        <w:tc>
          <w:tcPr>
            <w:tcW w:w="1300" w:type="dxa"/>
            <w:shd w:val="clear" w:color="auto" w:fill="auto"/>
            <w:vAlign w:val="bottom"/>
          </w:tcPr>
          <w:p w:rsidR="001249BF" w:rsidRPr="00415F71" w:rsidRDefault="001249BF" w:rsidP="00F80A19">
            <w:pPr>
              <w:spacing w:line="228" w:lineRule="exact"/>
              <w:rPr>
                <w:rFonts w:cs="Arial"/>
                <w:w w:val="95"/>
              </w:rPr>
            </w:pPr>
          </w:p>
        </w:tc>
      </w:tr>
    </w:tbl>
    <w:p w:rsidR="001249BF" w:rsidRPr="00415F71" w:rsidRDefault="001249BF" w:rsidP="001249BF">
      <w:pPr>
        <w:spacing w:line="253" w:lineRule="auto"/>
        <w:ind w:firstLine="708"/>
        <w:jc w:val="both"/>
        <w:rPr>
          <w:rFonts w:cs="Arial"/>
        </w:rPr>
      </w:pPr>
      <w:r w:rsidRPr="00415F71">
        <w:rPr>
          <w:rFonts w:cs="Arial"/>
        </w:rPr>
        <w:t>Общество с ограниченной ответственностью «</w:t>
      </w:r>
      <w:r>
        <w:rPr>
          <w:rFonts w:cs="Arial"/>
        </w:rPr>
        <w:t>Чи-Лайн</w:t>
      </w:r>
      <w:r w:rsidRPr="00415F71">
        <w:rPr>
          <w:rFonts w:cs="Arial"/>
        </w:rPr>
        <w:t xml:space="preserve">», именуемое в дальнейшем «Поставщик», в лице Генерального директора </w:t>
      </w:r>
      <w:r>
        <w:rPr>
          <w:rFonts w:cs="Arial"/>
        </w:rPr>
        <w:t>Чижевского Антона Владимировича</w:t>
      </w:r>
      <w:r w:rsidRPr="00415F71">
        <w:rPr>
          <w:rFonts w:cs="Arial"/>
        </w:rPr>
        <w:t>, действующего на основании Устава, с одной стороны,</w:t>
      </w:r>
      <w:r>
        <w:rPr>
          <w:rFonts w:cs="Arial"/>
        </w:rPr>
        <w:t xml:space="preserve"> и</w:t>
      </w:r>
      <w:r w:rsidR="006313A0" w:rsidRPr="006313A0">
        <w:rPr>
          <w:rFonts w:cs="Arial"/>
        </w:rPr>
        <w:t xml:space="preserve"> Андрей Ярошок</w:t>
      </w:r>
      <w:r w:rsidRPr="00415F71">
        <w:rPr>
          <w:rFonts w:cs="Arial"/>
        </w:rPr>
        <w:t>, именуемый в дальнейшем «Заказчик», подписали настоящий акт о том, что «Поставщик» передал, а «Заказчик» принял следующий автомобиль:</w:t>
      </w:r>
    </w:p>
    <w:p w:rsidR="001249BF" w:rsidRPr="002E3A19" w:rsidRDefault="001249BF" w:rsidP="001249BF">
      <w:pPr>
        <w:spacing w:line="20" w:lineRule="exact"/>
        <w:jc w:val="both"/>
        <w:rPr>
          <w:rFonts w:cs="Arial"/>
          <w:sz w:val="20"/>
          <w:szCs w:val="20"/>
        </w:rPr>
      </w:pPr>
    </w:p>
    <w:p w:rsidR="001249BF" w:rsidRDefault="001249BF" w:rsidP="001249BF">
      <w:pPr>
        <w:spacing w:line="200" w:lineRule="exact"/>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7193"/>
      </w:tblGrid>
      <w:tr w:rsidR="001249BF" w:rsidTr="00F80A19">
        <w:tc>
          <w:tcPr>
            <w:tcW w:w="10421" w:type="dxa"/>
            <w:gridSpan w:val="2"/>
            <w:shd w:val="clear" w:color="auto" w:fill="auto"/>
          </w:tcPr>
          <w:p w:rsidR="001249BF" w:rsidRPr="00F80A19" w:rsidRDefault="001249BF" w:rsidP="00F80A19">
            <w:pPr>
              <w:spacing w:line="200" w:lineRule="exact"/>
              <w:jc w:val="center"/>
              <w:rPr>
                <w:rFonts w:cs="Arial"/>
                <w:sz w:val="19"/>
                <w:szCs w:val="20"/>
              </w:rPr>
            </w:pPr>
          </w:p>
          <w:p w:rsidR="001249BF" w:rsidRPr="00F80A19" w:rsidRDefault="001249BF" w:rsidP="00F80A19">
            <w:pPr>
              <w:spacing w:line="200" w:lineRule="exact"/>
              <w:jc w:val="center"/>
              <w:rPr>
                <w:rFonts w:cs="Arial"/>
              </w:rPr>
            </w:pPr>
            <w:r w:rsidRPr="00F80A19">
              <w:rPr>
                <w:rFonts w:cs="Arial"/>
              </w:rPr>
              <w:t>Окончательные характеристики</w:t>
            </w:r>
          </w:p>
          <w:p w:rsidR="001249BF" w:rsidRPr="00F80A19" w:rsidRDefault="001249BF" w:rsidP="00F80A19">
            <w:pPr>
              <w:spacing w:line="200" w:lineRule="exact"/>
              <w:jc w:val="center"/>
              <w:rPr>
                <w:rFonts w:cs="Arial"/>
                <w:sz w:val="19"/>
                <w:szCs w:val="20"/>
              </w:rPr>
            </w:pPr>
          </w:p>
        </w:tc>
      </w:tr>
      <w:tr w:rsidR="001249BF" w:rsidTr="00F80A19">
        <w:tc>
          <w:tcPr>
            <w:tcW w:w="3229" w:type="dxa"/>
            <w:shd w:val="clear" w:color="auto" w:fill="auto"/>
          </w:tcPr>
          <w:p w:rsidR="001249BF" w:rsidRPr="00DD47F5" w:rsidRDefault="001249BF" w:rsidP="00F80A19">
            <w:pPr>
              <w:spacing w:line="0" w:lineRule="atLeast"/>
            </w:pPr>
          </w:p>
          <w:p w:rsidR="001249BF" w:rsidRPr="00DD47F5" w:rsidRDefault="001249BF" w:rsidP="00F80A19">
            <w:pPr>
              <w:spacing w:line="0" w:lineRule="atLeast"/>
            </w:pPr>
            <w:r w:rsidRPr="00DD47F5">
              <w:t>Марка, модель, год выпуска</w:t>
            </w:r>
          </w:p>
          <w:p w:rsidR="001249BF" w:rsidRPr="00DD47F5" w:rsidRDefault="001249BF" w:rsidP="00F80A19">
            <w:pPr>
              <w:spacing w:line="0" w:lineRule="atLeast"/>
            </w:pPr>
            <w:r w:rsidRPr="00DD47F5">
              <w:t>Автомобиля</w:t>
            </w:r>
          </w:p>
          <w:p w:rsidR="001249BF" w:rsidRPr="00F80A19" w:rsidRDefault="001249BF" w:rsidP="00F80A19">
            <w:pPr>
              <w:spacing w:line="200" w:lineRule="exact"/>
              <w:jc w:val="center"/>
              <w:rPr>
                <w:rFonts w:cs="Arial"/>
              </w:rPr>
            </w:pPr>
          </w:p>
        </w:tc>
        <w:tc>
          <w:tcPr>
            <w:tcW w:w="7192" w:type="dxa"/>
            <w:shd w:val="clear" w:color="auto" w:fill="auto"/>
          </w:tcPr>
          <w:p w:rsidR="001249BF" w:rsidRDefault="001249BF" w:rsidP="00D46F91">
            <w:pPr>
              <w:spacing w:line="200" w:lineRule="exact"/>
              <w:rPr>
                <w:rFonts w:cs="Arial"/>
                <w:sz w:val="19"/>
                <w:szCs w:val="20"/>
                <w:lang w:val="en-US"/>
              </w:rPr>
            </w:pPr>
          </w:p>
          <w:p w:rsidR="00D46F91" w:rsidRDefault="00D46F91" w:rsidP="00D46F91">
            <w:pPr>
              <w:spacing w:line="200" w:lineRule="exact"/>
              <w:rPr>
                <w:rFonts w:cs="Arial"/>
                <w:sz w:val="19"/>
                <w:szCs w:val="20"/>
                <w:lang w:val="en-US"/>
              </w:rPr>
            </w:pPr>
          </w:p>
          <w:p w:rsidR="00D46F91" w:rsidRPr="00D46F91" w:rsidRDefault="006313A0" w:rsidP="00D46F91">
            <w:pPr>
              <w:rPr>
                <w:rFonts w:cs="Arial"/>
                <w:sz w:val="19"/>
                <w:szCs w:val="20"/>
                <w:lang w:val="en-US"/>
              </w:rPr>
            </w:pPr>
            <w:r>
              <w:rPr>
                <w:lang w:val="en-US"/>
              </w:rPr>
              <w:t>Марка, модель, год выпуска</w:t>
            </w:r>
          </w:p>
        </w:tc>
      </w:tr>
      <w:tr w:rsidR="001249BF" w:rsidTr="00F80A19">
        <w:tc>
          <w:tcPr>
            <w:tcW w:w="3227" w:type="dxa"/>
            <w:shd w:val="clear" w:color="auto" w:fill="auto"/>
          </w:tcPr>
          <w:p w:rsidR="001249BF" w:rsidRPr="00DD47F5" w:rsidRDefault="001249BF" w:rsidP="00F80A19">
            <w:pPr>
              <w:spacing w:line="0" w:lineRule="atLeast"/>
            </w:pPr>
          </w:p>
          <w:p w:rsidR="001249BF" w:rsidRPr="00DD47F5" w:rsidRDefault="001249BF" w:rsidP="00F80A19">
            <w:pPr>
              <w:spacing w:line="0" w:lineRule="atLeast"/>
            </w:pPr>
            <w:r w:rsidRPr="00DD47F5">
              <w:t>№ кузова</w:t>
            </w:r>
          </w:p>
          <w:p w:rsidR="001249BF" w:rsidRPr="00DD47F5" w:rsidRDefault="001249BF" w:rsidP="00F80A19">
            <w:pPr>
              <w:spacing w:line="200" w:lineRule="exact"/>
            </w:pPr>
            <w:r w:rsidRPr="00DD47F5">
              <w:t>Модель двигателя</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Default="00D46F91"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Номер кузова и двигателя</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 Лота, наименование аукциона</w:t>
            </w:r>
          </w:p>
          <w:p w:rsidR="001249BF" w:rsidRPr="00F80A19" w:rsidRDefault="001249BF" w:rsidP="00F80A19">
            <w:pPr>
              <w:spacing w:line="200" w:lineRule="exact"/>
              <w:rPr>
                <w:rFonts w:cs="Arial"/>
              </w:rPr>
            </w:pPr>
            <w:r w:rsidRPr="00F80A19">
              <w:rPr>
                <w:rFonts w:cs="Arial"/>
              </w:rPr>
              <w:t>дата проведения торгов</w:t>
            </w:r>
          </w:p>
          <w:p w:rsidR="001249BF" w:rsidRPr="00F80A19" w:rsidRDefault="001249BF" w:rsidP="00F80A19">
            <w:pPr>
              <w:spacing w:line="200" w:lineRule="exact"/>
              <w:rPr>
                <w:rFonts w:cs="Arial"/>
              </w:rPr>
            </w:pPr>
          </w:p>
        </w:tc>
        <w:tc>
          <w:tcPr>
            <w:tcW w:w="7194" w:type="dxa"/>
            <w:shd w:val="clear" w:color="auto" w:fill="auto"/>
          </w:tcPr>
          <w:p w:rsidR="001249BF" w:rsidRPr="00FC7D14" w:rsidRDefault="001249BF" w:rsidP="00D46F91">
            <w:pPr>
              <w:spacing w:line="200" w:lineRule="exact"/>
              <w:rPr>
                <w:rFonts w:cs="Arial"/>
                <w:sz w:val="19"/>
                <w:szCs w:val="20"/>
              </w:rPr>
            </w:pPr>
          </w:p>
          <w:p w:rsidR="00D46F91" w:rsidRPr="00D46F91" w:rsidRDefault="006313A0" w:rsidP="00D46F91">
            <w:pPr>
              <w:spacing w:line="200" w:lineRule="exact"/>
              <w:rPr>
                <w:rFonts w:cs="Arial"/>
                <w:sz w:val="19"/>
                <w:szCs w:val="20"/>
                <w:lang w:val="en-US"/>
              </w:rPr>
            </w:pPr>
            <w:r>
              <w:rPr>
                <w:lang w:val="en-US"/>
              </w:rPr>
              <w:t>Номер лота</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Аукционная оценка, дата торгов</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B54B99">
            <w:pPr>
              <w:spacing w:line="200" w:lineRule="exact"/>
              <w:rPr>
                <w:rFonts w:cs="Arial"/>
                <w:sz w:val="19"/>
                <w:szCs w:val="20"/>
                <w:lang w:val="en-US"/>
              </w:rPr>
            </w:pPr>
            <w:r>
              <w:rPr>
                <w:lang w:val="en-US"/>
              </w:rPr>
              <w:t>Аукционная оценка, дата торгов</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Цвет</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Белый</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Трансмиссия</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Трансмиссия</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Комплектация</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Комплектация</w:t>
            </w:r>
          </w:p>
        </w:tc>
      </w:tr>
      <w:tr w:rsidR="001249BF" w:rsidTr="00F80A19">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Внешнее оснащение</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Внешнее оснащение</w:t>
            </w:r>
          </w:p>
        </w:tc>
      </w:tr>
      <w:tr w:rsidR="001249BF" w:rsidTr="00F80A19">
        <w:trPr>
          <w:trHeight w:val="600"/>
        </w:trPr>
        <w:tc>
          <w:tcPr>
            <w:tcW w:w="3227" w:type="dxa"/>
            <w:shd w:val="clear" w:color="auto" w:fill="auto"/>
          </w:tcPr>
          <w:p w:rsidR="001249BF" w:rsidRPr="00F80A19" w:rsidRDefault="001249BF" w:rsidP="00F80A19">
            <w:pPr>
              <w:spacing w:line="200" w:lineRule="exact"/>
              <w:rPr>
                <w:rFonts w:cs="Arial"/>
              </w:rPr>
            </w:pPr>
          </w:p>
          <w:p w:rsidR="001249BF" w:rsidRPr="00F80A19" w:rsidRDefault="001249BF" w:rsidP="00F80A19">
            <w:pPr>
              <w:spacing w:line="200" w:lineRule="exact"/>
              <w:rPr>
                <w:rFonts w:cs="Arial"/>
              </w:rPr>
            </w:pPr>
            <w:r w:rsidRPr="00F80A19">
              <w:rPr>
                <w:rFonts w:cs="Arial"/>
              </w:rPr>
              <w:t>Внутреннее оснащение</w:t>
            </w:r>
          </w:p>
          <w:p w:rsidR="001249BF" w:rsidRPr="00F80A19" w:rsidRDefault="001249BF" w:rsidP="00F80A19">
            <w:pPr>
              <w:spacing w:line="200" w:lineRule="exact"/>
              <w:rPr>
                <w:rFonts w:cs="Arial"/>
              </w:rPr>
            </w:pPr>
          </w:p>
        </w:tc>
        <w:tc>
          <w:tcPr>
            <w:tcW w:w="7194" w:type="dxa"/>
            <w:shd w:val="clear" w:color="auto" w:fill="auto"/>
          </w:tcPr>
          <w:p w:rsidR="001249BF" w:rsidRDefault="001249BF" w:rsidP="00D46F91">
            <w:pPr>
              <w:spacing w:line="200" w:lineRule="exact"/>
              <w:rPr>
                <w:rFonts w:cs="Arial"/>
                <w:sz w:val="19"/>
                <w:szCs w:val="20"/>
                <w:lang w:val="en-US"/>
              </w:rPr>
            </w:pPr>
          </w:p>
          <w:p w:rsidR="00D46F91" w:rsidRPr="00D46F91" w:rsidRDefault="006313A0" w:rsidP="00D46F91">
            <w:pPr>
              <w:spacing w:line="200" w:lineRule="exact"/>
              <w:rPr>
                <w:rFonts w:cs="Arial"/>
                <w:sz w:val="19"/>
                <w:szCs w:val="20"/>
                <w:lang w:val="en-US"/>
              </w:rPr>
            </w:pPr>
            <w:r>
              <w:rPr>
                <w:lang w:val="en-US"/>
              </w:rPr>
              <w:t>Внутреннее оснащение</w:t>
            </w:r>
          </w:p>
        </w:tc>
      </w:tr>
      <w:tr w:rsidR="001249BF" w:rsidTr="00F80A19">
        <w:trPr>
          <w:trHeight w:val="820"/>
        </w:trPr>
        <w:tc>
          <w:tcPr>
            <w:tcW w:w="3229" w:type="dxa"/>
            <w:shd w:val="clear" w:color="auto" w:fill="auto"/>
          </w:tcPr>
          <w:p w:rsidR="001249BF" w:rsidRPr="00F80A19" w:rsidRDefault="001249BF" w:rsidP="00F80A19">
            <w:pPr>
              <w:spacing w:line="200" w:lineRule="exact"/>
              <w:rPr>
                <w:rFonts w:cs="Arial"/>
                <w:sz w:val="19"/>
                <w:szCs w:val="20"/>
              </w:rPr>
            </w:pPr>
          </w:p>
          <w:p w:rsidR="001249BF" w:rsidRPr="00F80A19" w:rsidRDefault="001249BF" w:rsidP="00F80A19">
            <w:pPr>
              <w:spacing w:line="200" w:lineRule="exact"/>
              <w:rPr>
                <w:rFonts w:cs="Arial"/>
              </w:rPr>
            </w:pPr>
            <w:r w:rsidRPr="00F80A19">
              <w:rPr>
                <w:rFonts w:cs="Arial"/>
              </w:rPr>
              <w:t>Конечная стоимость в городе Владивосток</w:t>
            </w:r>
          </w:p>
          <w:p w:rsidR="001249BF" w:rsidRPr="00F80A19" w:rsidRDefault="001249BF" w:rsidP="00F80A19">
            <w:pPr>
              <w:spacing w:line="200" w:lineRule="exact"/>
              <w:jc w:val="center"/>
              <w:rPr>
                <w:rFonts w:cs="Arial"/>
                <w:sz w:val="19"/>
                <w:szCs w:val="20"/>
              </w:rPr>
            </w:pPr>
          </w:p>
        </w:tc>
        <w:tc>
          <w:tcPr>
            <w:tcW w:w="7192" w:type="dxa"/>
            <w:shd w:val="clear" w:color="auto" w:fill="auto"/>
          </w:tcPr>
          <w:p w:rsidR="001249BF" w:rsidRPr="00F80A19" w:rsidRDefault="001249BF" w:rsidP="00F80A19">
            <w:pPr>
              <w:rPr>
                <w:rFonts w:cs="Arial"/>
                <w:sz w:val="19"/>
                <w:szCs w:val="20"/>
              </w:rPr>
            </w:pPr>
          </w:p>
          <w:p w:rsidR="001249BF" w:rsidRPr="003C1E39" w:rsidRDefault="006313A0" w:rsidP="003C1E39">
            <w:pPr>
              <w:spacing w:line="200" w:lineRule="exact"/>
              <w:rPr>
                <w:rFonts w:cs="Arial"/>
                <w:sz w:val="19"/>
                <w:szCs w:val="20"/>
                <w:lang w:val="en-US"/>
              </w:rPr>
            </w:pPr>
            <w:r>
              <w:rPr>
                <w:lang w:val="en-US"/>
              </w:rPr>
              <w:t>Конечная стоимость в ВДК</w:t>
            </w:r>
          </w:p>
        </w:tc>
      </w:tr>
    </w:tbl>
    <w:p w:rsidR="001249BF" w:rsidRDefault="001249BF" w:rsidP="001249BF">
      <w:pPr>
        <w:spacing w:line="0" w:lineRule="atLeast"/>
        <w:rPr>
          <w:rFonts w:cs="Arial"/>
        </w:rPr>
      </w:pPr>
    </w:p>
    <w:p w:rsidR="001249BF" w:rsidRDefault="001249BF" w:rsidP="001249BF">
      <w:pPr>
        <w:spacing w:line="0" w:lineRule="atLeast"/>
        <w:ind w:left="100"/>
        <w:rPr>
          <w:rFonts w:cs="Arial"/>
        </w:rPr>
      </w:pPr>
    </w:p>
    <w:p w:rsidR="001249BF" w:rsidRPr="00894280" w:rsidRDefault="001249BF" w:rsidP="001249BF">
      <w:pPr>
        <w:spacing w:line="0" w:lineRule="atLeast"/>
        <w:rPr>
          <w:rFonts w:cs="Arial"/>
          <w:b/>
        </w:rPr>
      </w:pPr>
      <w:r>
        <w:rPr>
          <w:rFonts w:cs="Arial"/>
        </w:rPr>
        <w:t xml:space="preserve">   </w:t>
      </w:r>
      <w:r w:rsidRPr="00894280">
        <w:rPr>
          <w:rFonts w:cs="Arial"/>
          <w:b/>
        </w:rPr>
        <w:t>Автомобиль, его узлы и агрегаты исправны и работоспособны.</w:t>
      </w:r>
    </w:p>
    <w:p w:rsidR="001249BF" w:rsidRPr="00894280" w:rsidRDefault="001249BF" w:rsidP="001249BF">
      <w:pPr>
        <w:spacing w:line="122" w:lineRule="exact"/>
        <w:rPr>
          <w:rFonts w:cs="Arial"/>
          <w:b/>
        </w:rPr>
      </w:pPr>
    </w:p>
    <w:p w:rsidR="001249BF" w:rsidRPr="004E3E16" w:rsidRDefault="001249BF" w:rsidP="004E3E16">
      <w:pPr>
        <w:spacing w:line="233" w:lineRule="auto"/>
        <w:ind w:left="100" w:right="920"/>
        <w:rPr>
          <w:rFonts w:cs="Arial"/>
        </w:rPr>
      </w:pPr>
      <w:r w:rsidRPr="00894280">
        <w:rPr>
          <w:rFonts w:cs="Arial"/>
          <w:b/>
        </w:rPr>
        <w:t>Подписание настоящего акта свидетельствует о том, что автомобиль, в состоянии и комплектности, указанной в акте, с предлагающимися документами принят «Заказчиком».</w:t>
      </w:r>
    </w:p>
    <w:sectPr w:rsidR="001249BF" w:rsidRPr="004E3E16" w:rsidSect="00AE1F47">
      <w:footerReference w:type="default" r:id="rId10"/>
      <w:pgSz w:w="11906" w:h="16838"/>
      <w:pgMar w:top="399"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BAC" w:rsidRDefault="00DE2BAC">
      <w:r>
        <w:separator/>
      </w:r>
    </w:p>
  </w:endnote>
  <w:endnote w:type="continuationSeparator" w:id="1">
    <w:p w:rsidR="00DE2BAC" w:rsidRDefault="00DE2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embedRegular r:id="rId1" w:fontKey="{7ECAD389-D6D9-43CE-8905-4E3CDA4FD7B2}"/>
    <w:embedBold r:id="rId2" w:fontKey="{7F0F831F-CE8D-40D2-8DAF-1FF78E13AA55}"/>
    <w:embedItalic r:id="rId3" w:fontKey="{88B9F76C-9A75-415C-88F7-3D6294FFD199}"/>
    <w:embedBoldItalic r:id="rId4" w:fontKey="{505208FC-6874-482A-BABA-1BA330EC09D1}"/>
  </w:font>
  <w:font w:name="Symbol">
    <w:panose1 w:val="05050102010706020507"/>
    <w:charset w:val="02"/>
    <w:family w:val="roman"/>
    <w:pitch w:val="variable"/>
    <w:sig w:usb0="00000000" w:usb1="10000000" w:usb2="00000000" w:usb3="00000000" w:csb0="80000000" w:csb1="00000000"/>
    <w:embedRegular r:id="rId5" w:fontKey="{35004AE9-3FD9-45AA-A148-28C29698790F}"/>
  </w:font>
  <w:font w:name="Courier New">
    <w:panose1 w:val="02070309020205020404"/>
    <w:charset w:val="CC"/>
    <w:family w:val="modern"/>
    <w:pitch w:val="fixed"/>
    <w:sig w:usb0="E0002EFF" w:usb1="C0007843" w:usb2="00000009" w:usb3="00000000" w:csb0="000001FF" w:csb1="00000000"/>
    <w:embedRegular r:id="rId6" w:fontKey="{DCEC91B4-C02A-40A7-B838-DEDFF9C58A6E}"/>
  </w:font>
  <w:font w:name="Wingdings">
    <w:panose1 w:val="05000000000000000000"/>
    <w:charset w:val="02"/>
    <w:family w:val="auto"/>
    <w:pitch w:val="variable"/>
    <w:sig w:usb0="00000000" w:usb1="10000000" w:usb2="00000000" w:usb3="00000000" w:csb0="80000000" w:csb1="00000000"/>
    <w:embedRegular r:id="rId7" w:fontKey="{54F31901-9E6C-477A-AA28-523EDEE58140}"/>
  </w:font>
  <w:font w:name="Arial">
    <w:panose1 w:val="020B0604020202020204"/>
    <w:charset w:val="CC"/>
    <w:family w:val="swiss"/>
    <w:pitch w:val="variable"/>
    <w:sig w:usb0="E0002EFF" w:usb1="C000785B" w:usb2="00000009" w:usb3="00000000" w:csb0="000001FF" w:csb1="00000000"/>
    <w:embedRegular r:id="rId8" w:fontKey="{6E78B246-FC0D-4287-9436-7AD44DDEB6E2}"/>
    <w:embedBold r:id="rId9" w:fontKey="{48E5D361-C11D-4B39-8DE8-F7F92B97A3B8}"/>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CC"/>
    <w:family w:val="swiss"/>
    <w:pitch w:val="variable"/>
    <w:sig w:usb0="00000287" w:usb1="00000000" w:usb2="00000000" w:usb3="00000000" w:csb0="0000009F" w:csb1="00000000"/>
    <w:embedRegular r:id="rId10" w:fontKey="{1F9642FD-A6B5-4078-824E-2E30FCC2543F}"/>
  </w:font>
  <w:font w:name="Verdana">
    <w:panose1 w:val="020B0604030504040204"/>
    <w:charset w:val="CC"/>
    <w:family w:val="swiss"/>
    <w:pitch w:val="variable"/>
    <w:sig w:usb0="A00006FF" w:usb1="4000205B" w:usb2="00000010" w:usb3="00000000" w:csb0="0000019F" w:csb1="00000000"/>
    <w:embedRegular r:id="rId11" w:fontKey="{FAFBBED4-BD94-42E9-8EC9-4950D73DFAF5}"/>
  </w:font>
  <w:font w:name="Cambria">
    <w:panose1 w:val="02040503050406030204"/>
    <w:charset w:val="CC"/>
    <w:family w:val="roman"/>
    <w:pitch w:val="variable"/>
    <w:sig w:usb0="E00006FF" w:usb1="420024FF" w:usb2="02000000" w:usb3="00000000" w:csb0="0000019F" w:csb1="00000000"/>
    <w:embedRegular r:id="rId12" w:fontKey="{8D5E342C-0D40-4638-89CF-3274BE905EF3}"/>
  </w:font>
  <w:font w:name="Calibri">
    <w:panose1 w:val="020F0502020204030204"/>
    <w:charset w:val="CC"/>
    <w:family w:val="swiss"/>
    <w:pitch w:val="variable"/>
    <w:sig w:usb0="E4002EFF" w:usb1="C000247B" w:usb2="00000009" w:usb3="00000000" w:csb0="000001FF" w:csb1="00000000"/>
    <w:embedRegular r:id="rId13" w:fontKey="{52B67A35-8531-4C47-824B-BD459DAB8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7C" w:rsidRDefault="00236F7C" w:rsidP="00F60B10">
    <w:pPr>
      <w:rPr>
        <w:b/>
        <w:bCs/>
        <w:sz w:val="16"/>
        <w:szCs w:val="16"/>
      </w:rPr>
    </w:pPr>
    <w:r>
      <w:rPr>
        <w:b/>
        <w:bCs/>
        <w:sz w:val="16"/>
        <w:szCs w:val="16"/>
      </w:rPr>
      <w:t xml:space="preserve">                     </w:t>
    </w:r>
    <w:r w:rsidR="005A1AFC">
      <w:rPr>
        <w:b/>
        <w:bCs/>
        <w:sz w:val="16"/>
        <w:szCs w:val="16"/>
      </w:rPr>
      <w:t>Поставщик:</w:t>
    </w:r>
    <w:r w:rsidR="005A1AFC" w:rsidRPr="005F55CB">
      <w:rPr>
        <w:b/>
        <w:bCs/>
        <w:sz w:val="16"/>
        <w:szCs w:val="16"/>
      </w:rPr>
      <w:t xml:space="preserve">  </w:t>
    </w:r>
    <w:r w:rsidRPr="005F55CB">
      <w:rPr>
        <w:b/>
        <w:bCs/>
        <w:sz w:val="16"/>
        <w:szCs w:val="16"/>
      </w:rPr>
      <w:t xml:space="preserve">                                                                                                 </w:t>
    </w:r>
    <w:r>
      <w:rPr>
        <w:b/>
        <w:bCs/>
        <w:sz w:val="16"/>
        <w:szCs w:val="16"/>
      </w:rPr>
      <w:t xml:space="preserve">                                                  Покупатель</w:t>
    </w:r>
    <w:r w:rsidRPr="005F55CB">
      <w:rPr>
        <w:b/>
        <w:bCs/>
        <w:sz w:val="16"/>
        <w:szCs w:val="16"/>
      </w:rPr>
      <w:t>:</w:t>
    </w:r>
  </w:p>
  <w:p w:rsidR="00236F7C" w:rsidRDefault="00236F7C" w:rsidP="00F60B10">
    <w:pPr>
      <w:rPr>
        <w:b/>
        <w:bCs/>
        <w:sz w:val="16"/>
        <w:szCs w:val="16"/>
      </w:rPr>
    </w:pPr>
  </w:p>
  <w:p w:rsidR="00236F7C" w:rsidRPr="005F55CB" w:rsidRDefault="00236F7C" w:rsidP="00F60B10">
    <w:pPr>
      <w:rPr>
        <w:b/>
        <w:bCs/>
        <w:sz w:val="16"/>
        <w:szCs w:val="16"/>
      </w:rPr>
    </w:pPr>
  </w:p>
  <w:p w:rsidR="00236F7C" w:rsidRPr="005F55CB" w:rsidRDefault="00236F7C" w:rsidP="00F60B10">
    <w:pPr>
      <w:jc w:val="both"/>
      <w:rPr>
        <w:sz w:val="16"/>
        <w:szCs w:val="16"/>
      </w:rPr>
    </w:pPr>
  </w:p>
  <w:p w:rsidR="00236F7C" w:rsidRPr="008578F7" w:rsidRDefault="00236F7C" w:rsidP="00F60B10">
    <w:pPr>
      <w:jc w:val="both"/>
      <w:rPr>
        <w:sz w:val="16"/>
        <w:szCs w:val="16"/>
        <w:lang w:val="en-US"/>
      </w:rPr>
    </w:pPr>
    <w:r w:rsidRPr="008578F7">
      <w:rPr>
        <w:sz w:val="16"/>
        <w:szCs w:val="16"/>
        <w:lang w:val="en-US"/>
      </w:rPr>
      <w:t xml:space="preserve">_____________________/ </w:t>
    </w:r>
    <w:r w:rsidR="00AE1F47">
      <w:rPr>
        <w:sz w:val="16"/>
        <w:szCs w:val="16"/>
      </w:rPr>
      <w:t>Чижевский</w:t>
    </w:r>
    <w:r w:rsidR="00AE1F47" w:rsidRPr="008578F7">
      <w:rPr>
        <w:sz w:val="16"/>
        <w:szCs w:val="16"/>
        <w:lang w:val="en-US"/>
      </w:rPr>
      <w:t xml:space="preserve"> </w:t>
    </w:r>
    <w:r w:rsidR="005A1AFC">
      <w:rPr>
        <w:sz w:val="16"/>
        <w:szCs w:val="16"/>
      </w:rPr>
      <w:t>А</w:t>
    </w:r>
    <w:r w:rsidR="005A1AFC" w:rsidRPr="008578F7">
      <w:rPr>
        <w:sz w:val="16"/>
        <w:szCs w:val="16"/>
        <w:lang w:val="en-US"/>
      </w:rPr>
      <w:t>.</w:t>
    </w:r>
    <w:r w:rsidR="005A1AFC">
      <w:rPr>
        <w:sz w:val="16"/>
        <w:szCs w:val="16"/>
      </w:rPr>
      <w:t>В</w:t>
    </w:r>
    <w:r w:rsidR="005A1AFC" w:rsidRPr="008578F7">
      <w:rPr>
        <w:sz w:val="16"/>
        <w:szCs w:val="16"/>
        <w:lang w:val="en-US"/>
      </w:rPr>
      <w:t>.</w:t>
    </w:r>
    <w:r w:rsidRPr="008578F7">
      <w:rPr>
        <w:sz w:val="16"/>
        <w:szCs w:val="16"/>
        <w:lang w:val="en-US"/>
      </w:rPr>
      <w:t>/                                                                                                 ________</w:t>
    </w:r>
    <w:r w:rsidR="00566371" w:rsidRPr="008578F7">
      <w:rPr>
        <w:sz w:val="16"/>
        <w:szCs w:val="16"/>
        <w:lang w:val="en-US"/>
      </w:rPr>
      <w:t>_____________/</w:t>
    </w:r>
    <w:r w:rsidR="005A1AFC" w:rsidRPr="008578F7">
      <w:rPr>
        <w:sz w:val="16"/>
        <w:szCs w:val="16"/>
        <w:lang w:val="en-US"/>
      </w:rPr>
      <w:t xml:space="preserve"> </w:t>
    </w:r>
    <w:r w:rsidR="009D57CF" w:rsidRPr="008578F7">
      <w:rPr>
        <w:sz w:val="16"/>
        <w:szCs w:val="16"/>
        <w:lang w:val="en-US"/>
      </w:rPr>
      <w:t>Андрей Ярошок</w:t>
    </w:r>
    <w:r w:rsidR="002E6CD2" w:rsidRPr="008578F7">
      <w:rPr>
        <w:sz w:val="16"/>
        <w:szCs w:val="16"/>
        <w:lang w:val="en-US"/>
      </w:rPr>
      <w:t>/</w:t>
    </w:r>
  </w:p>
  <w:p w:rsidR="00236F7C" w:rsidRPr="008578F7" w:rsidRDefault="00236F7C" w:rsidP="00F60B10">
    <w:pPr>
      <w:jc w:val="both"/>
      <w:rPr>
        <w:sz w:val="16"/>
        <w:szCs w:val="16"/>
        <w:lang w:val="en-US"/>
      </w:rPr>
    </w:pPr>
  </w:p>
  <w:p w:rsidR="00236F7C" w:rsidRDefault="00236F7C" w:rsidP="00F60B10">
    <w:pPr>
      <w:pStyle w:val="a8"/>
      <w:ind w:right="360"/>
    </w:pPr>
    <w:r w:rsidRPr="008578F7">
      <w:rPr>
        <w:sz w:val="16"/>
        <w:szCs w:val="16"/>
        <w:lang w:val="en-US"/>
      </w:rPr>
      <w:t xml:space="preserve">                </w:t>
    </w:r>
    <w:r w:rsidRPr="005F55CB">
      <w:rPr>
        <w:sz w:val="16"/>
        <w:szCs w:val="16"/>
      </w:rPr>
      <w:t xml:space="preserve">м.п.                                                                  </w:t>
    </w:r>
    <w:r w:rsidRPr="00C80D81">
      <w:rPr>
        <w:sz w:val="16"/>
        <w:szCs w:val="16"/>
      </w:rPr>
      <w:t xml:space="preserve">                  </w:t>
    </w:r>
    <w:r>
      <w:rPr>
        <w:sz w:val="16"/>
        <w:szCs w:val="16"/>
      </w:rPr>
      <w:t xml:space="preserve">                                                                                       </w:t>
    </w:r>
    <w:r w:rsidRPr="005F55CB">
      <w:rPr>
        <w:sz w:val="16"/>
        <w:szCs w:val="16"/>
      </w:rPr>
      <w:t xml:space="preserve">м.п.       </w:t>
    </w:r>
    <w:r w:rsidRPr="00924CF8">
      <w:t xml:space="preserve">                           </w:t>
    </w:r>
  </w:p>
  <w:p w:rsidR="00236F7C" w:rsidRDefault="00236F7C">
    <w:pPr>
      <w:pStyle w:val="a8"/>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BAC" w:rsidRDefault="00DE2BAC">
      <w:r>
        <w:separator/>
      </w:r>
    </w:p>
  </w:footnote>
  <w:footnote w:type="continuationSeparator" w:id="1">
    <w:p w:rsidR="00DE2BAC" w:rsidRDefault="00DE2B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25079"/>
    <w:multiLevelType w:val="multilevel"/>
    <w:tmpl w:val="C66C9B68"/>
    <w:lvl w:ilvl="0">
      <w:start w:val="4"/>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BE37799"/>
    <w:multiLevelType w:val="hybridMultilevel"/>
    <w:tmpl w:val="1A5A4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02707F"/>
    <w:multiLevelType w:val="multilevel"/>
    <w:tmpl w:val="1276B6E8"/>
    <w:lvl w:ilvl="0">
      <w:start w:val="1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25D876E1"/>
    <w:multiLevelType w:val="hybridMultilevel"/>
    <w:tmpl w:val="E960B216"/>
    <w:lvl w:ilvl="0" w:tplc="0419000F">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DF42FC7"/>
    <w:multiLevelType w:val="multilevel"/>
    <w:tmpl w:val="D4AA36B2"/>
    <w:lvl w:ilvl="0">
      <w:start w:val="1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FA7590D"/>
    <w:multiLevelType w:val="multilevel"/>
    <w:tmpl w:val="FD8A3FFC"/>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35455701"/>
    <w:multiLevelType w:val="hybridMultilevel"/>
    <w:tmpl w:val="1E226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C4455E"/>
    <w:multiLevelType w:val="multilevel"/>
    <w:tmpl w:val="D960CCDC"/>
    <w:lvl w:ilvl="0">
      <w:start w:val="11"/>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46CA6B1A"/>
    <w:multiLevelType w:val="hybridMultilevel"/>
    <w:tmpl w:val="C4405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6A6033"/>
    <w:multiLevelType w:val="multilevel"/>
    <w:tmpl w:val="B4A6CD1C"/>
    <w:lvl w:ilvl="0">
      <w:start w:val="11"/>
      <w:numFmt w:val="decimal"/>
      <w:lvlText w:val="%1"/>
      <w:lvlJc w:val="left"/>
      <w:pPr>
        <w:tabs>
          <w:tab w:val="num" w:pos="540"/>
        </w:tabs>
        <w:ind w:left="540" w:hanging="540"/>
      </w:pPr>
      <w:rPr>
        <w:rFonts w:hint="default"/>
      </w:rPr>
    </w:lvl>
    <w:lvl w:ilvl="1">
      <w:start w:val="1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8785470"/>
    <w:multiLevelType w:val="multilevel"/>
    <w:tmpl w:val="921E1AD0"/>
    <w:lvl w:ilvl="0">
      <w:start w:val="1"/>
      <w:numFmt w:val="decimal"/>
      <w:pStyle w:val="a"/>
      <w:lvlText w:val="%1"/>
      <w:lvlJc w:val="left"/>
      <w:pPr>
        <w:tabs>
          <w:tab w:val="num" w:pos="360"/>
        </w:tabs>
        <w:ind w:left="360" w:hanging="360"/>
      </w:pPr>
      <w:rPr>
        <w:rFonts w:hint="default"/>
        <w:b/>
      </w:rPr>
    </w:lvl>
    <w:lvl w:ilvl="1">
      <w:start w:val="1"/>
      <w:numFmt w:val="decimal"/>
      <w:pStyle w:val="a0"/>
      <w:lvlText w:val="%1.%2"/>
      <w:lvlJc w:val="left"/>
      <w:pPr>
        <w:tabs>
          <w:tab w:val="num" w:pos="360"/>
        </w:tabs>
        <w:ind w:left="360" w:hanging="360"/>
      </w:pPr>
      <w:rPr>
        <w:rFonts w:hint="default"/>
        <w:b w:val="0"/>
        <w:color w:val="auto"/>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5AD0339A"/>
    <w:multiLevelType w:val="multilevel"/>
    <w:tmpl w:val="1276B6E8"/>
    <w:lvl w:ilvl="0">
      <w:start w:val="1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63672BBC"/>
    <w:multiLevelType w:val="multilevel"/>
    <w:tmpl w:val="03B0C860"/>
    <w:name w:val="WW8Num3442"/>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3">
    <w:nsid w:val="67F872FD"/>
    <w:multiLevelType w:val="hybridMultilevel"/>
    <w:tmpl w:val="D4AA36B2"/>
    <w:lvl w:ilvl="0" w:tplc="0419000F">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7D74CA0"/>
    <w:multiLevelType w:val="hybridMultilevel"/>
    <w:tmpl w:val="ACDAC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5F5382"/>
    <w:multiLevelType w:val="hybridMultilevel"/>
    <w:tmpl w:val="2578D7C8"/>
    <w:lvl w:ilvl="0" w:tplc="D8B67EA0">
      <w:start w:val="13"/>
      <w:numFmt w:val="decimal"/>
      <w:lvlText w:val="%1."/>
      <w:lvlJc w:val="left"/>
      <w:pPr>
        <w:ind w:left="885" w:hanging="360"/>
      </w:pPr>
      <w:rPr>
        <w:rFonts w:hint="default"/>
        <w:b w:val="0"/>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6">
    <w:nsid w:val="7EAA1D5B"/>
    <w:multiLevelType w:val="hybridMultilevel"/>
    <w:tmpl w:val="A32A18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
  </w:num>
  <w:num w:numId="7">
    <w:abstractNumId w:val="7"/>
  </w:num>
  <w:num w:numId="8">
    <w:abstractNumId w:val="11"/>
  </w:num>
  <w:num w:numId="9">
    <w:abstractNumId w:val="9"/>
  </w:num>
  <w:num w:numId="10">
    <w:abstractNumId w:val="4"/>
  </w:num>
  <w:num w:numId="11">
    <w:abstractNumId w:val="3"/>
  </w:num>
  <w:num w:numId="12">
    <w:abstractNumId w:val="15"/>
  </w:num>
  <w:num w:numId="13">
    <w:abstractNumId w:val="16"/>
  </w:num>
  <w:num w:numId="14">
    <w:abstractNumId w:val="1"/>
  </w:num>
  <w:num w:numId="15">
    <w:abstractNumId w:val="14"/>
  </w:num>
  <w:num w:numId="16">
    <w:abstractNumId w:val="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embedSystemFonts/>
  <w:attachedTemplate r:id="rId1"/>
  <w:stylePaneFormatFilter w:val="3F01"/>
  <w:defaultTabStop w:val="708"/>
  <w:characterSpacingControl w:val="doNotCompress"/>
  <w:savePreviewPicture/>
  <w:hdrShapeDefaults>
    <o:shapedefaults v:ext="edit" spidmax="18434"/>
  </w:hdrShapeDefaults>
  <w:footnotePr>
    <w:footnote w:id="0"/>
    <w:footnote w:id="1"/>
  </w:footnotePr>
  <w:endnotePr>
    <w:endnote w:id="0"/>
    <w:endnote w:id="1"/>
  </w:endnotePr>
  <w:compat/>
  <w:rsids>
    <w:rsidRoot w:val="003A38EB"/>
    <w:rsid w:val="000034C8"/>
    <w:rsid w:val="0001672C"/>
    <w:rsid w:val="00016F06"/>
    <w:rsid w:val="00021A4E"/>
    <w:rsid w:val="00030B85"/>
    <w:rsid w:val="00034DC6"/>
    <w:rsid w:val="00041651"/>
    <w:rsid w:val="00051341"/>
    <w:rsid w:val="0006165E"/>
    <w:rsid w:val="00067E82"/>
    <w:rsid w:val="00081CDC"/>
    <w:rsid w:val="000866E3"/>
    <w:rsid w:val="000A2055"/>
    <w:rsid w:val="000A2E78"/>
    <w:rsid w:val="000A7B59"/>
    <w:rsid w:val="000B2E69"/>
    <w:rsid w:val="000C5B93"/>
    <w:rsid w:val="00103022"/>
    <w:rsid w:val="001249BF"/>
    <w:rsid w:val="001260B0"/>
    <w:rsid w:val="00134DF2"/>
    <w:rsid w:val="0014092E"/>
    <w:rsid w:val="00144C38"/>
    <w:rsid w:val="00154984"/>
    <w:rsid w:val="00156196"/>
    <w:rsid w:val="00191171"/>
    <w:rsid w:val="001B43E2"/>
    <w:rsid w:val="001B6119"/>
    <w:rsid w:val="001B7D9B"/>
    <w:rsid w:val="001C37DF"/>
    <w:rsid w:val="001C443C"/>
    <w:rsid w:val="001C747A"/>
    <w:rsid w:val="001C7B97"/>
    <w:rsid w:val="001E590F"/>
    <w:rsid w:val="001F08E5"/>
    <w:rsid w:val="00207A04"/>
    <w:rsid w:val="002255F3"/>
    <w:rsid w:val="00226E03"/>
    <w:rsid w:val="00226E32"/>
    <w:rsid w:val="00227924"/>
    <w:rsid w:val="00230085"/>
    <w:rsid w:val="002303D1"/>
    <w:rsid w:val="00236F7C"/>
    <w:rsid w:val="00240CBF"/>
    <w:rsid w:val="002419CF"/>
    <w:rsid w:val="00242EE5"/>
    <w:rsid w:val="00245DE3"/>
    <w:rsid w:val="002516C8"/>
    <w:rsid w:val="0025251A"/>
    <w:rsid w:val="002554B5"/>
    <w:rsid w:val="00261AFA"/>
    <w:rsid w:val="002621B3"/>
    <w:rsid w:val="00262FBA"/>
    <w:rsid w:val="00270D29"/>
    <w:rsid w:val="00275E54"/>
    <w:rsid w:val="0028300F"/>
    <w:rsid w:val="002978DB"/>
    <w:rsid w:val="002A1108"/>
    <w:rsid w:val="002C1C91"/>
    <w:rsid w:val="002C6644"/>
    <w:rsid w:val="002D50BF"/>
    <w:rsid w:val="002D784B"/>
    <w:rsid w:val="002E0BF9"/>
    <w:rsid w:val="002E14C7"/>
    <w:rsid w:val="002E6CD2"/>
    <w:rsid w:val="002F0A05"/>
    <w:rsid w:val="00321855"/>
    <w:rsid w:val="0032216D"/>
    <w:rsid w:val="003224C3"/>
    <w:rsid w:val="00343D7E"/>
    <w:rsid w:val="00345AA9"/>
    <w:rsid w:val="00365003"/>
    <w:rsid w:val="0037013B"/>
    <w:rsid w:val="0037107F"/>
    <w:rsid w:val="00381CFF"/>
    <w:rsid w:val="003850D7"/>
    <w:rsid w:val="00390778"/>
    <w:rsid w:val="0039246F"/>
    <w:rsid w:val="00393C80"/>
    <w:rsid w:val="003A38EB"/>
    <w:rsid w:val="003A4034"/>
    <w:rsid w:val="003B0744"/>
    <w:rsid w:val="003B2E11"/>
    <w:rsid w:val="003C1C24"/>
    <w:rsid w:val="003C1E39"/>
    <w:rsid w:val="003C4F0D"/>
    <w:rsid w:val="003C4F7C"/>
    <w:rsid w:val="003D1ECE"/>
    <w:rsid w:val="003E63D6"/>
    <w:rsid w:val="003F2B80"/>
    <w:rsid w:val="003F62CE"/>
    <w:rsid w:val="004062F4"/>
    <w:rsid w:val="00415E5A"/>
    <w:rsid w:val="00415EF1"/>
    <w:rsid w:val="0041730D"/>
    <w:rsid w:val="00420893"/>
    <w:rsid w:val="00427908"/>
    <w:rsid w:val="00430629"/>
    <w:rsid w:val="004310AB"/>
    <w:rsid w:val="00431B72"/>
    <w:rsid w:val="004337B6"/>
    <w:rsid w:val="0045604C"/>
    <w:rsid w:val="00464A96"/>
    <w:rsid w:val="004707ED"/>
    <w:rsid w:val="00471242"/>
    <w:rsid w:val="004718AD"/>
    <w:rsid w:val="00484191"/>
    <w:rsid w:val="00484553"/>
    <w:rsid w:val="00484C37"/>
    <w:rsid w:val="004923F8"/>
    <w:rsid w:val="00493743"/>
    <w:rsid w:val="004A79AE"/>
    <w:rsid w:val="004B5A01"/>
    <w:rsid w:val="004B6FD2"/>
    <w:rsid w:val="004C0431"/>
    <w:rsid w:val="004C5451"/>
    <w:rsid w:val="004C7C5B"/>
    <w:rsid w:val="004D1875"/>
    <w:rsid w:val="004E3E16"/>
    <w:rsid w:val="004E4E50"/>
    <w:rsid w:val="004F3D0C"/>
    <w:rsid w:val="00501410"/>
    <w:rsid w:val="005029E5"/>
    <w:rsid w:val="00514A20"/>
    <w:rsid w:val="0052240F"/>
    <w:rsid w:val="0052629B"/>
    <w:rsid w:val="00527924"/>
    <w:rsid w:val="005316C0"/>
    <w:rsid w:val="00536E57"/>
    <w:rsid w:val="0054146E"/>
    <w:rsid w:val="00545DF1"/>
    <w:rsid w:val="00546E5C"/>
    <w:rsid w:val="005505D6"/>
    <w:rsid w:val="00551780"/>
    <w:rsid w:val="00556030"/>
    <w:rsid w:val="00566371"/>
    <w:rsid w:val="0056767B"/>
    <w:rsid w:val="00576DB3"/>
    <w:rsid w:val="00577C73"/>
    <w:rsid w:val="0058482F"/>
    <w:rsid w:val="005A0AF5"/>
    <w:rsid w:val="005A11FA"/>
    <w:rsid w:val="005A1AFC"/>
    <w:rsid w:val="005A6373"/>
    <w:rsid w:val="005A7430"/>
    <w:rsid w:val="005B016C"/>
    <w:rsid w:val="005C3219"/>
    <w:rsid w:val="005D4EC4"/>
    <w:rsid w:val="005D7871"/>
    <w:rsid w:val="005E025B"/>
    <w:rsid w:val="005E7C71"/>
    <w:rsid w:val="005F6AF5"/>
    <w:rsid w:val="005F6DC6"/>
    <w:rsid w:val="0060496B"/>
    <w:rsid w:val="006071D1"/>
    <w:rsid w:val="00630E3B"/>
    <w:rsid w:val="006313A0"/>
    <w:rsid w:val="00636E44"/>
    <w:rsid w:val="0064193F"/>
    <w:rsid w:val="00643102"/>
    <w:rsid w:val="006502C8"/>
    <w:rsid w:val="006511CF"/>
    <w:rsid w:val="00665122"/>
    <w:rsid w:val="00681056"/>
    <w:rsid w:val="00681413"/>
    <w:rsid w:val="006879C9"/>
    <w:rsid w:val="006949A9"/>
    <w:rsid w:val="006A74D7"/>
    <w:rsid w:val="006B03B8"/>
    <w:rsid w:val="006B390B"/>
    <w:rsid w:val="006B50D8"/>
    <w:rsid w:val="006D3CEB"/>
    <w:rsid w:val="006F1047"/>
    <w:rsid w:val="006F38F2"/>
    <w:rsid w:val="006F750C"/>
    <w:rsid w:val="00702941"/>
    <w:rsid w:val="00702EA4"/>
    <w:rsid w:val="00713B2D"/>
    <w:rsid w:val="007170ED"/>
    <w:rsid w:val="00717652"/>
    <w:rsid w:val="007260CE"/>
    <w:rsid w:val="00726D57"/>
    <w:rsid w:val="00731470"/>
    <w:rsid w:val="00750C7E"/>
    <w:rsid w:val="0076361A"/>
    <w:rsid w:val="00764839"/>
    <w:rsid w:val="0077217D"/>
    <w:rsid w:val="00772DF1"/>
    <w:rsid w:val="00780BE7"/>
    <w:rsid w:val="007951C3"/>
    <w:rsid w:val="007A2816"/>
    <w:rsid w:val="007B3557"/>
    <w:rsid w:val="007C7164"/>
    <w:rsid w:val="007C7A36"/>
    <w:rsid w:val="007E71BA"/>
    <w:rsid w:val="007F5917"/>
    <w:rsid w:val="00804742"/>
    <w:rsid w:val="00813861"/>
    <w:rsid w:val="0081593C"/>
    <w:rsid w:val="0083201F"/>
    <w:rsid w:val="008578F7"/>
    <w:rsid w:val="00861E7E"/>
    <w:rsid w:val="008702BD"/>
    <w:rsid w:val="00880E76"/>
    <w:rsid w:val="008855C8"/>
    <w:rsid w:val="0088655D"/>
    <w:rsid w:val="008906B2"/>
    <w:rsid w:val="0089095B"/>
    <w:rsid w:val="0089118E"/>
    <w:rsid w:val="008928A2"/>
    <w:rsid w:val="0089423F"/>
    <w:rsid w:val="00894280"/>
    <w:rsid w:val="008966D8"/>
    <w:rsid w:val="008A20D0"/>
    <w:rsid w:val="008A5667"/>
    <w:rsid w:val="008B56FE"/>
    <w:rsid w:val="008D6B46"/>
    <w:rsid w:val="008D7670"/>
    <w:rsid w:val="008E7DBC"/>
    <w:rsid w:val="008F249F"/>
    <w:rsid w:val="0090232C"/>
    <w:rsid w:val="00903D0F"/>
    <w:rsid w:val="009127E6"/>
    <w:rsid w:val="0091479A"/>
    <w:rsid w:val="009271D8"/>
    <w:rsid w:val="0094748E"/>
    <w:rsid w:val="009615A5"/>
    <w:rsid w:val="009640E6"/>
    <w:rsid w:val="00967B29"/>
    <w:rsid w:val="0097231E"/>
    <w:rsid w:val="0097296B"/>
    <w:rsid w:val="00985B89"/>
    <w:rsid w:val="00986F13"/>
    <w:rsid w:val="00990599"/>
    <w:rsid w:val="009956D1"/>
    <w:rsid w:val="0099678C"/>
    <w:rsid w:val="009A4CB3"/>
    <w:rsid w:val="009B15FB"/>
    <w:rsid w:val="009C0A9F"/>
    <w:rsid w:val="009C73C4"/>
    <w:rsid w:val="009D1CA4"/>
    <w:rsid w:val="009D367C"/>
    <w:rsid w:val="009D3EC0"/>
    <w:rsid w:val="009D4BD7"/>
    <w:rsid w:val="009D57CF"/>
    <w:rsid w:val="009D602E"/>
    <w:rsid w:val="009E0889"/>
    <w:rsid w:val="009F5D4E"/>
    <w:rsid w:val="009F6243"/>
    <w:rsid w:val="009F7026"/>
    <w:rsid w:val="00A03171"/>
    <w:rsid w:val="00A1120B"/>
    <w:rsid w:val="00A212BB"/>
    <w:rsid w:val="00A24AA0"/>
    <w:rsid w:val="00A3484E"/>
    <w:rsid w:val="00A423A9"/>
    <w:rsid w:val="00A42403"/>
    <w:rsid w:val="00A42706"/>
    <w:rsid w:val="00A50107"/>
    <w:rsid w:val="00A50D1C"/>
    <w:rsid w:val="00A50FB2"/>
    <w:rsid w:val="00A52442"/>
    <w:rsid w:val="00A7313C"/>
    <w:rsid w:val="00A746A8"/>
    <w:rsid w:val="00A8048A"/>
    <w:rsid w:val="00A80930"/>
    <w:rsid w:val="00A84385"/>
    <w:rsid w:val="00A8741A"/>
    <w:rsid w:val="00A90D54"/>
    <w:rsid w:val="00AA01E4"/>
    <w:rsid w:val="00AA3F86"/>
    <w:rsid w:val="00AB25BB"/>
    <w:rsid w:val="00AB2F7C"/>
    <w:rsid w:val="00AB3102"/>
    <w:rsid w:val="00AC11E6"/>
    <w:rsid w:val="00AC135B"/>
    <w:rsid w:val="00AC559D"/>
    <w:rsid w:val="00AC5773"/>
    <w:rsid w:val="00AD0A2C"/>
    <w:rsid w:val="00AE0C09"/>
    <w:rsid w:val="00AE1F47"/>
    <w:rsid w:val="00AE3C7C"/>
    <w:rsid w:val="00AF106F"/>
    <w:rsid w:val="00AF1BA0"/>
    <w:rsid w:val="00AF2457"/>
    <w:rsid w:val="00AF55F0"/>
    <w:rsid w:val="00B0058E"/>
    <w:rsid w:val="00B0202E"/>
    <w:rsid w:val="00B020A2"/>
    <w:rsid w:val="00B03862"/>
    <w:rsid w:val="00B11881"/>
    <w:rsid w:val="00B11F2C"/>
    <w:rsid w:val="00B121B2"/>
    <w:rsid w:val="00B12E28"/>
    <w:rsid w:val="00B24147"/>
    <w:rsid w:val="00B2768E"/>
    <w:rsid w:val="00B30135"/>
    <w:rsid w:val="00B32845"/>
    <w:rsid w:val="00B33434"/>
    <w:rsid w:val="00B43185"/>
    <w:rsid w:val="00B44922"/>
    <w:rsid w:val="00B44DBA"/>
    <w:rsid w:val="00B54B99"/>
    <w:rsid w:val="00B6197F"/>
    <w:rsid w:val="00B76A9C"/>
    <w:rsid w:val="00B82F9E"/>
    <w:rsid w:val="00B94D10"/>
    <w:rsid w:val="00BA721C"/>
    <w:rsid w:val="00BB273F"/>
    <w:rsid w:val="00BB3AE1"/>
    <w:rsid w:val="00BD3640"/>
    <w:rsid w:val="00BF4371"/>
    <w:rsid w:val="00BF780F"/>
    <w:rsid w:val="00C13EAB"/>
    <w:rsid w:val="00C165D2"/>
    <w:rsid w:val="00C30239"/>
    <w:rsid w:val="00C3035D"/>
    <w:rsid w:val="00C32D3F"/>
    <w:rsid w:val="00C33A75"/>
    <w:rsid w:val="00C367B3"/>
    <w:rsid w:val="00C4786B"/>
    <w:rsid w:val="00C62D61"/>
    <w:rsid w:val="00C72828"/>
    <w:rsid w:val="00C86289"/>
    <w:rsid w:val="00C9275D"/>
    <w:rsid w:val="00CA1015"/>
    <w:rsid w:val="00CA12CB"/>
    <w:rsid w:val="00CA2F6F"/>
    <w:rsid w:val="00CA4F50"/>
    <w:rsid w:val="00CA5B6D"/>
    <w:rsid w:val="00CB0853"/>
    <w:rsid w:val="00CD5346"/>
    <w:rsid w:val="00CE1CEF"/>
    <w:rsid w:val="00CE6221"/>
    <w:rsid w:val="00CF7059"/>
    <w:rsid w:val="00D113CD"/>
    <w:rsid w:val="00D36D41"/>
    <w:rsid w:val="00D40541"/>
    <w:rsid w:val="00D45F3B"/>
    <w:rsid w:val="00D46F91"/>
    <w:rsid w:val="00D50F58"/>
    <w:rsid w:val="00D53315"/>
    <w:rsid w:val="00D565CB"/>
    <w:rsid w:val="00D73470"/>
    <w:rsid w:val="00D81F77"/>
    <w:rsid w:val="00D85579"/>
    <w:rsid w:val="00D90B5B"/>
    <w:rsid w:val="00D97DF9"/>
    <w:rsid w:val="00DB4AC0"/>
    <w:rsid w:val="00DB4B9F"/>
    <w:rsid w:val="00DC1AB7"/>
    <w:rsid w:val="00DC4D40"/>
    <w:rsid w:val="00DC7343"/>
    <w:rsid w:val="00DD610E"/>
    <w:rsid w:val="00DD67CF"/>
    <w:rsid w:val="00DE2BAC"/>
    <w:rsid w:val="00DE7477"/>
    <w:rsid w:val="00DE7E32"/>
    <w:rsid w:val="00DF1F11"/>
    <w:rsid w:val="00E0102A"/>
    <w:rsid w:val="00E022C3"/>
    <w:rsid w:val="00E04B12"/>
    <w:rsid w:val="00E11D1B"/>
    <w:rsid w:val="00E1265C"/>
    <w:rsid w:val="00E12907"/>
    <w:rsid w:val="00E15C9C"/>
    <w:rsid w:val="00E22A0C"/>
    <w:rsid w:val="00E23359"/>
    <w:rsid w:val="00E31CFE"/>
    <w:rsid w:val="00E335C6"/>
    <w:rsid w:val="00E36BF7"/>
    <w:rsid w:val="00E409C9"/>
    <w:rsid w:val="00E42A1B"/>
    <w:rsid w:val="00E50C0E"/>
    <w:rsid w:val="00E67CDC"/>
    <w:rsid w:val="00E71A4E"/>
    <w:rsid w:val="00E820D4"/>
    <w:rsid w:val="00E82AD4"/>
    <w:rsid w:val="00E9481B"/>
    <w:rsid w:val="00E95708"/>
    <w:rsid w:val="00EA1806"/>
    <w:rsid w:val="00EB37CB"/>
    <w:rsid w:val="00EC36FB"/>
    <w:rsid w:val="00EC677E"/>
    <w:rsid w:val="00ED0979"/>
    <w:rsid w:val="00ED1CE5"/>
    <w:rsid w:val="00ED3F51"/>
    <w:rsid w:val="00EE07D4"/>
    <w:rsid w:val="00EE7DB9"/>
    <w:rsid w:val="00F03BED"/>
    <w:rsid w:val="00F20184"/>
    <w:rsid w:val="00F23634"/>
    <w:rsid w:val="00F44191"/>
    <w:rsid w:val="00F51DCE"/>
    <w:rsid w:val="00F54723"/>
    <w:rsid w:val="00F602C2"/>
    <w:rsid w:val="00F60B10"/>
    <w:rsid w:val="00F656EB"/>
    <w:rsid w:val="00F660E8"/>
    <w:rsid w:val="00F725C8"/>
    <w:rsid w:val="00F73B0E"/>
    <w:rsid w:val="00F73E32"/>
    <w:rsid w:val="00F74787"/>
    <w:rsid w:val="00F76325"/>
    <w:rsid w:val="00F80A19"/>
    <w:rsid w:val="00FA434F"/>
    <w:rsid w:val="00FC07BB"/>
    <w:rsid w:val="00FC7D14"/>
    <w:rsid w:val="00FE2691"/>
    <w:rsid w:val="00FE5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034C8"/>
    <w:rPr>
      <w:sz w:val="24"/>
      <w:szCs w:val="24"/>
    </w:rPr>
  </w:style>
  <w:style w:type="paragraph" w:styleId="1">
    <w:name w:val="heading 1"/>
    <w:basedOn w:val="a1"/>
    <w:next w:val="a1"/>
    <w:qFormat/>
    <w:rsid w:val="000034C8"/>
    <w:pPr>
      <w:keepNext/>
      <w:jc w:val="both"/>
      <w:outlineLvl w:val="0"/>
    </w:pPr>
    <w:rPr>
      <w:rFonts w:ascii="Arial" w:hAnsi="Arial"/>
      <w:b/>
      <w:sz w:val="20"/>
      <w:lang w:val="en-US"/>
    </w:rPr>
  </w:style>
  <w:style w:type="paragraph" w:styleId="5">
    <w:name w:val="heading 5"/>
    <w:basedOn w:val="a1"/>
    <w:next w:val="a1"/>
    <w:link w:val="50"/>
    <w:qFormat/>
    <w:rsid w:val="000034C8"/>
    <w:pPr>
      <w:spacing w:before="240" w:after="60"/>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0034C8"/>
    <w:pPr>
      <w:jc w:val="both"/>
    </w:pPr>
    <w:rPr>
      <w:snapToGrid w:val="0"/>
      <w:sz w:val="22"/>
      <w:szCs w:val="20"/>
    </w:rPr>
  </w:style>
  <w:style w:type="paragraph" w:styleId="3">
    <w:name w:val="Body Text Indent 3"/>
    <w:basedOn w:val="a1"/>
    <w:rsid w:val="000034C8"/>
    <w:pPr>
      <w:spacing w:after="120"/>
      <w:ind w:left="283"/>
    </w:pPr>
    <w:rPr>
      <w:sz w:val="16"/>
      <w:szCs w:val="16"/>
    </w:rPr>
  </w:style>
  <w:style w:type="paragraph" w:styleId="a7">
    <w:name w:val="Body Text Indent"/>
    <w:basedOn w:val="a1"/>
    <w:rsid w:val="000034C8"/>
    <w:pPr>
      <w:spacing w:after="120"/>
      <w:ind w:left="283"/>
    </w:pPr>
  </w:style>
  <w:style w:type="character" w:customStyle="1" w:styleId="50">
    <w:name w:val="Заголовок 5 Знак"/>
    <w:link w:val="5"/>
    <w:rsid w:val="000034C8"/>
    <w:rPr>
      <w:b/>
      <w:bCs/>
      <w:i/>
      <w:iCs/>
      <w:sz w:val="26"/>
      <w:szCs w:val="26"/>
      <w:lang w:val="ru-RU" w:eastAsia="ru-RU" w:bidi="ar-SA"/>
    </w:rPr>
  </w:style>
  <w:style w:type="paragraph" w:styleId="a8">
    <w:name w:val="footer"/>
    <w:basedOn w:val="a1"/>
    <w:link w:val="a9"/>
    <w:rsid w:val="000034C8"/>
    <w:pPr>
      <w:tabs>
        <w:tab w:val="center" w:pos="4677"/>
        <w:tab w:val="right" w:pos="9355"/>
      </w:tabs>
    </w:pPr>
  </w:style>
  <w:style w:type="character" w:customStyle="1" w:styleId="a9">
    <w:name w:val="Нижний колонтитул Знак"/>
    <w:link w:val="a8"/>
    <w:rsid w:val="000034C8"/>
    <w:rPr>
      <w:sz w:val="24"/>
      <w:szCs w:val="24"/>
      <w:lang w:val="ru-RU" w:eastAsia="ru-RU" w:bidi="ar-SA"/>
    </w:rPr>
  </w:style>
  <w:style w:type="table" w:styleId="aa">
    <w:name w:val="Table Grid"/>
    <w:basedOn w:val="a3"/>
    <w:uiPriority w:val="59"/>
    <w:rsid w:val="00A34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1"/>
    <w:rsid w:val="00A3484E"/>
    <w:pPr>
      <w:tabs>
        <w:tab w:val="center" w:pos="4677"/>
        <w:tab w:val="right" w:pos="9355"/>
      </w:tabs>
    </w:pPr>
  </w:style>
  <w:style w:type="paragraph" w:customStyle="1" w:styleId="a">
    <w:name w:val="Заголовок договор"/>
    <w:basedOn w:val="1"/>
    <w:rsid w:val="009A4CB3"/>
    <w:pPr>
      <w:numPr>
        <w:numId w:val="5"/>
      </w:numPr>
      <w:spacing w:before="360" w:after="240"/>
      <w:jc w:val="center"/>
    </w:pPr>
    <w:rPr>
      <w:rFonts w:ascii="Times New Roman" w:hAnsi="Times New Roman" w:cs="Arial"/>
      <w:b w:val="0"/>
      <w:bCs/>
      <w:kern w:val="32"/>
      <w:sz w:val="22"/>
      <w:szCs w:val="22"/>
      <w:lang w:val="ru-RU" w:eastAsia="ar-SA"/>
    </w:rPr>
  </w:style>
  <w:style w:type="paragraph" w:customStyle="1" w:styleId="a0">
    <w:name w:val="СтильТЕКСА"/>
    <w:basedOn w:val="a1"/>
    <w:rsid w:val="009A4CB3"/>
    <w:pPr>
      <w:numPr>
        <w:ilvl w:val="1"/>
        <w:numId w:val="5"/>
      </w:numPr>
      <w:jc w:val="both"/>
    </w:pPr>
    <w:rPr>
      <w:szCs w:val="22"/>
      <w:lang w:eastAsia="ar-SA"/>
    </w:rPr>
  </w:style>
  <w:style w:type="paragraph" w:styleId="ac">
    <w:name w:val="Balloon Text"/>
    <w:basedOn w:val="a1"/>
    <w:semiHidden/>
    <w:rsid w:val="00EA1806"/>
    <w:rPr>
      <w:rFonts w:ascii="Tahoma" w:hAnsi="Tahoma" w:cs="Tahoma"/>
      <w:sz w:val="16"/>
      <w:szCs w:val="16"/>
    </w:rPr>
  </w:style>
  <w:style w:type="paragraph" w:customStyle="1" w:styleId="Style1">
    <w:name w:val="Style1"/>
    <w:basedOn w:val="a1"/>
    <w:rsid w:val="00041651"/>
    <w:pPr>
      <w:widowControl w:val="0"/>
      <w:autoSpaceDE w:val="0"/>
      <w:autoSpaceDN w:val="0"/>
      <w:adjustRightInd w:val="0"/>
    </w:pPr>
    <w:rPr>
      <w:rFonts w:eastAsia="MS Mincho"/>
      <w:lang w:eastAsia="ja-JP"/>
    </w:rPr>
  </w:style>
  <w:style w:type="paragraph" w:customStyle="1" w:styleId="Style2">
    <w:name w:val="Style2"/>
    <w:basedOn w:val="a1"/>
    <w:rsid w:val="00041651"/>
    <w:pPr>
      <w:widowControl w:val="0"/>
      <w:autoSpaceDE w:val="0"/>
      <w:autoSpaceDN w:val="0"/>
      <w:adjustRightInd w:val="0"/>
    </w:pPr>
    <w:rPr>
      <w:rFonts w:eastAsia="MS Mincho"/>
      <w:lang w:eastAsia="ja-JP"/>
    </w:rPr>
  </w:style>
  <w:style w:type="character" w:customStyle="1" w:styleId="FontStyle11">
    <w:name w:val="Font Style11"/>
    <w:rsid w:val="00041651"/>
    <w:rPr>
      <w:rFonts w:ascii="Times New Roman" w:hAnsi="Times New Roman" w:cs="Times New Roman"/>
      <w:b/>
      <w:bCs/>
      <w:sz w:val="30"/>
      <w:szCs w:val="30"/>
    </w:rPr>
  </w:style>
  <w:style w:type="character" w:customStyle="1" w:styleId="FontStyle15">
    <w:name w:val="Font Style15"/>
    <w:rsid w:val="00041651"/>
    <w:rPr>
      <w:rFonts w:ascii="Times New Roman" w:hAnsi="Times New Roman" w:cs="Times New Roman"/>
      <w:b/>
      <w:bCs/>
      <w:sz w:val="30"/>
      <w:szCs w:val="30"/>
    </w:rPr>
  </w:style>
  <w:style w:type="paragraph" w:customStyle="1" w:styleId="ConsNormal">
    <w:name w:val="ConsNormal"/>
    <w:rsid w:val="00C13EAB"/>
    <w:pPr>
      <w:widowControl w:val="0"/>
      <w:autoSpaceDE w:val="0"/>
      <w:autoSpaceDN w:val="0"/>
      <w:ind w:firstLine="720"/>
    </w:pPr>
    <w:rPr>
      <w:rFonts w:ascii="Arial" w:hAnsi="Arial" w:cs="Arial"/>
    </w:rPr>
  </w:style>
  <w:style w:type="character" w:customStyle="1" w:styleId="a6">
    <w:name w:val="Основной текст Знак"/>
    <w:link w:val="a5"/>
    <w:rsid w:val="001C443C"/>
    <w:rPr>
      <w:snapToGrid w:val="0"/>
      <w:sz w:val="22"/>
    </w:rPr>
  </w:style>
  <w:style w:type="paragraph" w:styleId="2">
    <w:name w:val="Body Text Indent 2"/>
    <w:basedOn w:val="a1"/>
    <w:rsid w:val="003A4034"/>
    <w:pPr>
      <w:spacing w:after="120" w:line="480" w:lineRule="auto"/>
      <w:ind w:left="283"/>
    </w:pPr>
  </w:style>
  <w:style w:type="paragraph" w:customStyle="1" w:styleId="ad">
    <w:name w:val="Содержимое таблицы"/>
    <w:basedOn w:val="a1"/>
    <w:rsid w:val="003A4034"/>
    <w:pPr>
      <w:suppressLineNumbers/>
      <w:suppressAutoHyphens/>
    </w:pPr>
    <w:rPr>
      <w:sz w:val="26"/>
      <w:szCs w:val="20"/>
      <w:lang w:eastAsia="ar-SA"/>
    </w:rPr>
  </w:style>
  <w:style w:type="paragraph" w:styleId="ae">
    <w:name w:val="Normal (Web)"/>
    <w:basedOn w:val="a1"/>
    <w:uiPriority w:val="99"/>
    <w:unhideWhenUsed/>
    <w:rsid w:val="00EB37CB"/>
    <w:pPr>
      <w:spacing w:after="255"/>
    </w:pPr>
  </w:style>
  <w:style w:type="character" w:styleId="af">
    <w:name w:val="Emphasis"/>
    <w:uiPriority w:val="20"/>
    <w:qFormat/>
    <w:rsid w:val="00EB37CB"/>
    <w:rPr>
      <w:i/>
      <w:iCs/>
    </w:rPr>
  </w:style>
  <w:style w:type="character" w:customStyle="1" w:styleId="apple-style-span">
    <w:name w:val="apple-style-span"/>
    <w:basedOn w:val="a2"/>
    <w:rsid w:val="00226E03"/>
  </w:style>
  <w:style w:type="character" w:customStyle="1" w:styleId="apple-converted-space">
    <w:name w:val="apple-converted-space"/>
    <w:rsid w:val="00AA01E4"/>
  </w:style>
  <w:style w:type="character" w:styleId="af0">
    <w:name w:val="Strong"/>
    <w:basedOn w:val="a2"/>
    <w:uiPriority w:val="22"/>
    <w:qFormat/>
    <w:rsid w:val="00245DE3"/>
    <w:rPr>
      <w:b/>
      <w:bCs/>
    </w:rPr>
  </w:style>
</w:styles>
</file>

<file path=word/webSettings.xml><?xml version="1.0" encoding="utf-8"?>
<w:webSettings xmlns:r="http://schemas.openxmlformats.org/officeDocument/2006/relationships" xmlns:w="http://schemas.openxmlformats.org/wordprocessingml/2006/main">
  <w:divs>
    <w:div w:id="12420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54;&#1050;&#1059;&#1052;&#1045;&#1053;&#1058;&#1067;\&#1050;&#1051;&#1048;&#1045;&#1053;&#1058;&#1067;\89246838443%20&#1041;&#1086;&#1085;&#1075;&#1086;%203%20&#1096;&#1090;%20&#1041;&#1091;&#1076;&#1082;&#1072;\&#1044;&#1086;&#1075;&#1086;&#1074;&#1086;&#1088;%20&#1090;&#1080;&#1087;&#1086;&#1074;&#1086;&#1081;%20(&#1089;%20&#1053;&#1044;&#1057;)%2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F6BAE-40A3-4ABD-9511-4CDD10AFB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Договор типовой (с НДС) .dot</Template>
  <TotalTime>25</TotalTime>
  <Pages>8</Pages>
  <Words>2458</Words>
  <Characters>14016</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 14</vt:lpstr>
      <vt:lpstr>ДОГОВОР № 14</vt:lpstr>
    </vt:vector>
  </TitlesOfParts>
  <Company>1</Company>
  <LinksUpToDate>false</LinksUpToDate>
  <CharactersWithSpaces>16442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14</dc:title>
  <dc:creator>AL.BuyMotors</dc:creator>
  <cp:lastModifiedBy>Пользователь Windows</cp:lastModifiedBy>
  <cp:revision>7</cp:revision>
  <cp:lastPrinted>2011-10-07T06:27:00Z</cp:lastPrinted>
  <dcterms:created xsi:type="dcterms:W3CDTF">2020-02-20T20:40:00Z</dcterms:created>
  <dcterms:modified xsi:type="dcterms:W3CDTF">2020-02-20T20:56:00Z</dcterms:modified>
</cp:coreProperties>
</file>